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262DC" w14:textId="77777777" w:rsidR="00936918" w:rsidRPr="00970438" w:rsidRDefault="00936918" w:rsidP="00936918">
      <w:pPr>
        <w:tabs>
          <w:tab w:val="left" w:pos="432"/>
        </w:tabs>
        <w:spacing w:after="0" w:line="240" w:lineRule="auto"/>
        <w:outlineLvl w:val="0"/>
        <w:rPr>
          <w:highlight w:val="yellow"/>
        </w:rPr>
      </w:pPr>
      <w:r w:rsidRPr="00970438">
        <w:rPr>
          <w:highlight w:val="yellow"/>
        </w:rPr>
        <w:t xml:space="preserve">Name </w:t>
      </w:r>
    </w:p>
    <w:p w14:paraId="208778E0" w14:textId="77777777" w:rsidR="00936918" w:rsidRPr="00970438" w:rsidRDefault="00936918" w:rsidP="00936918">
      <w:pPr>
        <w:tabs>
          <w:tab w:val="left" w:pos="432"/>
        </w:tabs>
        <w:spacing w:after="0" w:line="240" w:lineRule="auto"/>
        <w:rPr>
          <w:highlight w:val="yellow"/>
        </w:rPr>
      </w:pPr>
      <w:r w:rsidRPr="00970438">
        <w:rPr>
          <w:highlight w:val="yellow"/>
        </w:rPr>
        <w:t xml:space="preserve">Address line 1 </w:t>
      </w:r>
    </w:p>
    <w:p w14:paraId="0834F2E2" w14:textId="77777777" w:rsidR="00936918" w:rsidRPr="00970438" w:rsidRDefault="00936918" w:rsidP="00936918">
      <w:pPr>
        <w:tabs>
          <w:tab w:val="left" w:pos="432"/>
        </w:tabs>
        <w:spacing w:after="0" w:line="240" w:lineRule="auto"/>
        <w:rPr>
          <w:highlight w:val="yellow"/>
        </w:rPr>
      </w:pPr>
      <w:r w:rsidRPr="00970438">
        <w:rPr>
          <w:highlight w:val="yellow"/>
        </w:rPr>
        <w:t>Address line 2</w:t>
      </w:r>
    </w:p>
    <w:p w14:paraId="725682D8" w14:textId="77777777" w:rsidR="00936918" w:rsidRPr="00970438" w:rsidRDefault="00936918" w:rsidP="00936918">
      <w:pPr>
        <w:tabs>
          <w:tab w:val="left" w:pos="432"/>
        </w:tabs>
        <w:spacing w:after="0" w:line="240" w:lineRule="auto"/>
        <w:rPr>
          <w:highlight w:val="yellow"/>
        </w:rPr>
      </w:pPr>
      <w:r w:rsidRPr="00970438">
        <w:rPr>
          <w:highlight w:val="yellow"/>
        </w:rPr>
        <w:t>Address line 3</w:t>
      </w:r>
    </w:p>
    <w:p w14:paraId="7BE681E4" w14:textId="77777777" w:rsidR="00936918" w:rsidRPr="00970438" w:rsidRDefault="00936918" w:rsidP="00936918">
      <w:pPr>
        <w:tabs>
          <w:tab w:val="left" w:pos="432"/>
        </w:tabs>
        <w:spacing w:after="0" w:line="240" w:lineRule="auto"/>
        <w:rPr>
          <w:highlight w:val="yellow"/>
        </w:rPr>
      </w:pPr>
      <w:r w:rsidRPr="00970438">
        <w:rPr>
          <w:highlight w:val="yellow"/>
        </w:rPr>
        <w:t xml:space="preserve">Address line 4 </w:t>
      </w:r>
    </w:p>
    <w:p w14:paraId="5511F78C" w14:textId="77777777" w:rsidR="00936918" w:rsidRPr="00E219AF" w:rsidRDefault="00936918" w:rsidP="00936918">
      <w:pPr>
        <w:tabs>
          <w:tab w:val="left" w:pos="432"/>
        </w:tabs>
        <w:spacing w:after="0" w:line="240" w:lineRule="auto"/>
      </w:pPr>
      <w:r w:rsidRPr="00970438">
        <w:rPr>
          <w:highlight w:val="yellow"/>
        </w:rPr>
        <w:t>POSTCODE</w:t>
      </w:r>
    </w:p>
    <w:p w14:paraId="2D52891B" w14:textId="77777777" w:rsidR="00936918" w:rsidRPr="00E219AF" w:rsidRDefault="00936918" w:rsidP="00936918">
      <w:pPr>
        <w:tabs>
          <w:tab w:val="left" w:pos="6261"/>
        </w:tabs>
        <w:spacing w:after="0" w:line="240" w:lineRule="auto"/>
      </w:pPr>
      <w:r>
        <w:tab/>
      </w:r>
    </w:p>
    <w:p w14:paraId="5262A314" w14:textId="3F18DD64" w:rsidR="00936918" w:rsidRPr="00CB2A19" w:rsidRDefault="00CB2A19" w:rsidP="00936918">
      <w:pPr>
        <w:tabs>
          <w:tab w:val="left" w:pos="432"/>
        </w:tabs>
        <w:spacing w:after="0" w:line="240" w:lineRule="auto"/>
        <w:rPr>
          <w:b/>
          <w:bCs/>
        </w:rPr>
      </w:pPr>
      <w:r w:rsidRPr="00970438">
        <w:rPr>
          <w:b/>
          <w:bCs/>
          <w:highlight w:val="yellow"/>
        </w:rPr>
        <w:t>Day</w:t>
      </w:r>
      <w:r w:rsidR="00936918" w:rsidRPr="00970438">
        <w:rPr>
          <w:b/>
          <w:bCs/>
          <w:highlight w:val="yellow"/>
        </w:rPr>
        <w:t xml:space="preserve"> </w:t>
      </w:r>
      <w:r w:rsidRPr="00970438">
        <w:rPr>
          <w:b/>
          <w:bCs/>
          <w:highlight w:val="yellow"/>
        </w:rPr>
        <w:t>Month</w:t>
      </w:r>
      <w:r w:rsidR="00936918" w:rsidRPr="00970438">
        <w:rPr>
          <w:b/>
          <w:bCs/>
          <w:highlight w:val="yellow"/>
        </w:rPr>
        <w:t xml:space="preserve"> </w:t>
      </w:r>
      <w:r w:rsidRPr="00970438">
        <w:rPr>
          <w:b/>
          <w:bCs/>
          <w:highlight w:val="yellow"/>
        </w:rPr>
        <w:t>Year</w:t>
      </w:r>
    </w:p>
    <w:p w14:paraId="27257E9E" w14:textId="77777777" w:rsidR="00CB2A19" w:rsidRPr="00CB2A19" w:rsidRDefault="00CB2A19" w:rsidP="00CB2A19">
      <w:pPr>
        <w:tabs>
          <w:tab w:val="left" w:pos="432"/>
        </w:tabs>
        <w:spacing w:after="0" w:line="240" w:lineRule="auto"/>
      </w:pPr>
    </w:p>
    <w:p w14:paraId="647735C8" w14:textId="77777777" w:rsidR="00CB2A19" w:rsidRPr="00CB2A19" w:rsidRDefault="00CB2A19" w:rsidP="00CB2A19">
      <w:pPr>
        <w:tabs>
          <w:tab w:val="left" w:pos="432"/>
        </w:tabs>
        <w:spacing w:after="0" w:line="240" w:lineRule="auto"/>
      </w:pPr>
      <w:r w:rsidRPr="00CB2A19">
        <w:t xml:space="preserve">Dear </w:t>
      </w:r>
      <w:r w:rsidRPr="00912932">
        <w:rPr>
          <w:highlight w:val="yellow"/>
        </w:rPr>
        <w:t>[name]</w:t>
      </w:r>
    </w:p>
    <w:p w14:paraId="4C573750" w14:textId="77777777" w:rsidR="00CB2A19" w:rsidRPr="00CB2A19" w:rsidRDefault="00CB2A19" w:rsidP="00CB2A19">
      <w:pPr>
        <w:tabs>
          <w:tab w:val="left" w:pos="432"/>
        </w:tabs>
        <w:spacing w:after="0" w:line="240" w:lineRule="auto"/>
      </w:pPr>
    </w:p>
    <w:p w14:paraId="48F1C2FE" w14:textId="77777777" w:rsidR="00CB2A19" w:rsidRPr="00CB2A19" w:rsidRDefault="00CB2A19" w:rsidP="00CB2A19">
      <w:pPr>
        <w:tabs>
          <w:tab w:val="left" w:pos="432"/>
        </w:tabs>
        <w:spacing w:after="0" w:line="240" w:lineRule="auto"/>
        <w:rPr>
          <w:b/>
        </w:rPr>
      </w:pPr>
      <w:r w:rsidRPr="00CB2A19">
        <w:rPr>
          <w:b/>
        </w:rPr>
        <w:t>Confirmation of agreement between BCS Member Group and Speaker</w:t>
      </w:r>
    </w:p>
    <w:p w14:paraId="7DD25652" w14:textId="77777777" w:rsidR="00CB2A19" w:rsidRPr="00CB2A19" w:rsidRDefault="00CB2A19" w:rsidP="00CB2A19">
      <w:pPr>
        <w:tabs>
          <w:tab w:val="left" w:pos="432"/>
        </w:tabs>
        <w:spacing w:after="0" w:line="240" w:lineRule="auto"/>
      </w:pPr>
    </w:p>
    <w:p w14:paraId="09469602" w14:textId="77777777" w:rsidR="00CB2A19" w:rsidRPr="00CB2A19" w:rsidRDefault="00CB2A19" w:rsidP="00CB2A19">
      <w:pPr>
        <w:tabs>
          <w:tab w:val="left" w:pos="432"/>
        </w:tabs>
        <w:spacing w:after="0" w:line="240" w:lineRule="auto"/>
      </w:pPr>
      <w:r w:rsidRPr="00CB2A19">
        <w:t>Thank you for agreeing to speak at the [name] Branch/Group event, to be held on the [date]. We are delighted that you have accepted our invitation and look forward to welcoming you on the day.</w:t>
      </w:r>
    </w:p>
    <w:p w14:paraId="73F574E9" w14:textId="77777777" w:rsidR="00CB2A19" w:rsidRPr="00CB2A19" w:rsidRDefault="00CB2A19" w:rsidP="00CB2A19">
      <w:pPr>
        <w:tabs>
          <w:tab w:val="left" w:pos="432"/>
        </w:tabs>
        <w:spacing w:after="0" w:line="240" w:lineRule="auto"/>
      </w:pPr>
    </w:p>
    <w:p w14:paraId="2A92F29A" w14:textId="77777777" w:rsidR="00CB2A19" w:rsidRPr="00CB2A19" w:rsidRDefault="00CB2A19" w:rsidP="00CB2A19">
      <w:pPr>
        <w:tabs>
          <w:tab w:val="left" w:pos="432"/>
        </w:tabs>
        <w:spacing w:after="0" w:line="240" w:lineRule="auto"/>
      </w:pPr>
      <w:r w:rsidRPr="00CB2A19">
        <w:t>Please find below agreed terms for your presentation as confirmed recently.</w:t>
      </w:r>
    </w:p>
    <w:p w14:paraId="6271BD68" w14:textId="77777777" w:rsidR="00CB2A19" w:rsidRPr="00CB2A19" w:rsidRDefault="00CB2A19" w:rsidP="00CB2A19">
      <w:pPr>
        <w:tabs>
          <w:tab w:val="left" w:pos="432"/>
        </w:tabs>
        <w:spacing w:after="0" w:line="240" w:lineRule="auto"/>
      </w:pPr>
    </w:p>
    <w:p w14:paraId="48E5286A"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FF0000"/>
          <w:szCs w:val="20"/>
        </w:rPr>
      </w:pPr>
      <w:r w:rsidRPr="00CB2A19">
        <w:rPr>
          <w:szCs w:val="20"/>
        </w:rPr>
        <w:t xml:space="preserve">Date: </w:t>
      </w:r>
    </w:p>
    <w:p w14:paraId="1A4C567B"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FF0000"/>
          <w:szCs w:val="20"/>
        </w:rPr>
      </w:pPr>
      <w:r w:rsidRPr="00CB2A19">
        <w:rPr>
          <w:szCs w:val="20"/>
        </w:rPr>
        <w:t xml:space="preserve">Event Start time: </w:t>
      </w:r>
    </w:p>
    <w:p w14:paraId="7D9E7CB4"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FF0000"/>
          <w:szCs w:val="20"/>
        </w:rPr>
      </w:pPr>
      <w:r w:rsidRPr="00CB2A19">
        <w:rPr>
          <w:szCs w:val="20"/>
        </w:rPr>
        <w:t xml:space="preserve">Event Finish time: </w:t>
      </w:r>
    </w:p>
    <w:p w14:paraId="4423054B"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FF0000"/>
          <w:szCs w:val="20"/>
        </w:rPr>
      </w:pPr>
      <w:r w:rsidRPr="00CB2A19">
        <w:rPr>
          <w:szCs w:val="20"/>
        </w:rPr>
        <w:t xml:space="preserve">Speaker Arrival time: </w:t>
      </w:r>
    </w:p>
    <w:p w14:paraId="0E8EEA7C"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auto"/>
          <w:szCs w:val="20"/>
        </w:rPr>
      </w:pPr>
    </w:p>
    <w:p w14:paraId="1BC66187"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FF0000"/>
          <w:szCs w:val="20"/>
        </w:rPr>
      </w:pPr>
      <w:r w:rsidRPr="00CB2A19">
        <w:rPr>
          <w:szCs w:val="20"/>
        </w:rPr>
        <w:t xml:space="preserve">Topic: </w:t>
      </w:r>
    </w:p>
    <w:p w14:paraId="249840A7"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auto"/>
          <w:szCs w:val="20"/>
        </w:rPr>
      </w:pPr>
      <w:r w:rsidRPr="00CB2A19">
        <w:rPr>
          <w:szCs w:val="20"/>
        </w:rPr>
        <w:t xml:space="preserve">Location: </w:t>
      </w:r>
    </w:p>
    <w:p w14:paraId="7FF4FA84"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FF0000"/>
          <w:szCs w:val="20"/>
        </w:rPr>
      </w:pPr>
      <w:r w:rsidRPr="00CB2A19">
        <w:rPr>
          <w:szCs w:val="20"/>
        </w:rPr>
        <w:t>Equipment needed:</w:t>
      </w:r>
      <w:r w:rsidRPr="00CB2A19">
        <w:rPr>
          <w:color w:val="FF0000"/>
          <w:szCs w:val="20"/>
        </w:rPr>
        <w:t xml:space="preserve"> </w:t>
      </w:r>
    </w:p>
    <w:p w14:paraId="743B8E77"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FF0000"/>
          <w:szCs w:val="20"/>
        </w:rPr>
      </w:pPr>
      <w:r w:rsidRPr="00CB2A19">
        <w:rPr>
          <w:szCs w:val="20"/>
        </w:rPr>
        <w:t xml:space="preserve">Time Scale: </w:t>
      </w:r>
    </w:p>
    <w:p w14:paraId="2BD55674"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auto"/>
          <w:szCs w:val="20"/>
        </w:rPr>
      </w:pPr>
      <w:r w:rsidRPr="00CB2A19">
        <w:rPr>
          <w:szCs w:val="20"/>
        </w:rPr>
        <w:t xml:space="preserve">Fee: </w:t>
      </w:r>
    </w:p>
    <w:p w14:paraId="32627749" w14:textId="77777777" w:rsidR="00CB2A19" w:rsidRPr="00CB2A19" w:rsidRDefault="00CB2A19" w:rsidP="00CB2A19">
      <w:pPr>
        <w:pBdr>
          <w:top w:val="single" w:sz="4" w:space="1" w:color="auto"/>
          <w:left w:val="single" w:sz="4" w:space="4" w:color="auto"/>
          <w:bottom w:val="single" w:sz="4" w:space="1" w:color="auto"/>
          <w:right w:val="single" w:sz="4" w:space="4" w:color="auto"/>
        </w:pBdr>
        <w:rPr>
          <w:szCs w:val="20"/>
        </w:rPr>
      </w:pPr>
    </w:p>
    <w:p w14:paraId="0686E884" w14:textId="77777777" w:rsidR="00CB2A19" w:rsidRPr="00CB2A19" w:rsidRDefault="00CB2A19" w:rsidP="00CB2A19">
      <w:pPr>
        <w:pBdr>
          <w:top w:val="single" w:sz="4" w:space="1" w:color="auto"/>
          <w:left w:val="single" w:sz="4" w:space="4" w:color="auto"/>
          <w:bottom w:val="single" w:sz="4" w:space="1" w:color="auto"/>
          <w:right w:val="single" w:sz="4" w:space="4" w:color="auto"/>
        </w:pBdr>
        <w:rPr>
          <w:szCs w:val="20"/>
        </w:rPr>
      </w:pPr>
      <w:r w:rsidRPr="00CB2A19">
        <w:rPr>
          <w:szCs w:val="20"/>
        </w:rPr>
        <w:t>Brief presentation synopsis*:</w:t>
      </w:r>
    </w:p>
    <w:p w14:paraId="0092BDE3"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FF0000"/>
          <w:szCs w:val="20"/>
        </w:rPr>
      </w:pPr>
    </w:p>
    <w:p w14:paraId="188B6E35" w14:textId="77777777" w:rsidR="00CB2A19" w:rsidRPr="00CB2A19" w:rsidRDefault="00CB2A19" w:rsidP="00CB2A19">
      <w:pPr>
        <w:pBdr>
          <w:top w:val="single" w:sz="4" w:space="1" w:color="auto"/>
          <w:left w:val="single" w:sz="4" w:space="4" w:color="auto"/>
          <w:bottom w:val="single" w:sz="4" w:space="1" w:color="auto"/>
          <w:right w:val="single" w:sz="4" w:space="4" w:color="auto"/>
        </w:pBdr>
        <w:rPr>
          <w:color w:val="auto"/>
          <w:szCs w:val="20"/>
        </w:rPr>
      </w:pPr>
      <w:r w:rsidRPr="00CB2A19">
        <w:rPr>
          <w:szCs w:val="20"/>
        </w:rPr>
        <w:t>Speaker profile*:</w:t>
      </w:r>
    </w:p>
    <w:p w14:paraId="380F9855" w14:textId="77777777" w:rsidR="00CB2A19" w:rsidRPr="00CB2A19" w:rsidRDefault="00CB2A19" w:rsidP="00CB2A19">
      <w:pPr>
        <w:pBdr>
          <w:top w:val="single" w:sz="4" w:space="1" w:color="auto"/>
          <w:left w:val="single" w:sz="4" w:space="4" w:color="auto"/>
          <w:bottom w:val="single" w:sz="4" w:space="1" w:color="auto"/>
          <w:right w:val="single" w:sz="4" w:space="4" w:color="auto"/>
        </w:pBdr>
        <w:rPr>
          <w:szCs w:val="20"/>
        </w:rPr>
      </w:pPr>
    </w:p>
    <w:p w14:paraId="4953D93F" w14:textId="77777777" w:rsidR="00CB2A19" w:rsidRPr="00CB2A19" w:rsidRDefault="00CB2A19" w:rsidP="00CB2A19">
      <w:pPr>
        <w:pBdr>
          <w:top w:val="single" w:sz="4" w:space="1" w:color="auto"/>
          <w:left w:val="single" w:sz="4" w:space="4" w:color="auto"/>
          <w:bottom w:val="single" w:sz="4" w:space="1" w:color="auto"/>
          <w:right w:val="single" w:sz="4" w:space="4" w:color="auto"/>
        </w:pBdr>
        <w:rPr>
          <w:szCs w:val="20"/>
        </w:rPr>
      </w:pPr>
      <w:r w:rsidRPr="00CB2A19">
        <w:rPr>
          <w:szCs w:val="20"/>
        </w:rPr>
        <w:t>Other Comments:</w:t>
      </w:r>
    </w:p>
    <w:p w14:paraId="44E48583" w14:textId="5B400C76" w:rsidR="00CB2A19" w:rsidRPr="00CB2A19" w:rsidRDefault="00CB2A19" w:rsidP="00CB2A19">
      <w:pPr>
        <w:pBdr>
          <w:top w:val="single" w:sz="4" w:space="1" w:color="auto"/>
          <w:left w:val="single" w:sz="4" w:space="4" w:color="auto"/>
          <w:bottom w:val="single" w:sz="4" w:space="1" w:color="auto"/>
          <w:right w:val="single" w:sz="4" w:space="4" w:color="auto"/>
        </w:pBdr>
        <w:jc w:val="right"/>
        <w:rPr>
          <w:i/>
          <w:szCs w:val="20"/>
        </w:rPr>
      </w:pPr>
      <w:r w:rsidRPr="00CB2A19">
        <w:rPr>
          <w:i/>
          <w:szCs w:val="20"/>
        </w:rPr>
        <w:t>* For website and publicity use</w:t>
      </w:r>
    </w:p>
    <w:p w14:paraId="0DE2BBA6" w14:textId="77777777" w:rsidR="00CB2A19" w:rsidRPr="00CB2A19" w:rsidRDefault="00CB2A19" w:rsidP="00CB2A19">
      <w:pPr>
        <w:tabs>
          <w:tab w:val="left" w:pos="432"/>
        </w:tabs>
        <w:spacing w:after="0" w:line="240" w:lineRule="auto"/>
        <w:rPr>
          <w:szCs w:val="20"/>
        </w:rPr>
      </w:pPr>
      <w:r w:rsidRPr="00CB2A19">
        <w:rPr>
          <w:szCs w:val="20"/>
        </w:rPr>
        <w:lastRenderedPageBreak/>
        <w:t>We have enclosed a map of the venue and surrounding area, as well as directions and travel routes for your convenience. However please don’t hesitate to contact me on the details below if you would like to discuss this further.</w:t>
      </w:r>
    </w:p>
    <w:p w14:paraId="4E45869A" w14:textId="77777777" w:rsidR="00CB2A19" w:rsidRPr="00CB2A19" w:rsidRDefault="00CB2A19" w:rsidP="00CB2A19">
      <w:pPr>
        <w:tabs>
          <w:tab w:val="left" w:pos="432"/>
        </w:tabs>
        <w:spacing w:after="0" w:line="240" w:lineRule="auto"/>
        <w:rPr>
          <w:szCs w:val="20"/>
        </w:rPr>
      </w:pPr>
    </w:p>
    <w:p w14:paraId="5C499DBB" w14:textId="77777777" w:rsidR="00CB2A19" w:rsidRDefault="00CB2A19" w:rsidP="00CB2A19">
      <w:pPr>
        <w:tabs>
          <w:tab w:val="left" w:pos="432"/>
        </w:tabs>
        <w:spacing w:after="0" w:line="240" w:lineRule="auto"/>
        <w:rPr>
          <w:szCs w:val="20"/>
        </w:rPr>
      </w:pPr>
      <w:r w:rsidRPr="00CB2A19">
        <w:rPr>
          <w:szCs w:val="20"/>
        </w:rPr>
        <w:t xml:space="preserve">[It’s important to note that the BCS chooses not endorse a particular company or product over others. We would therefore be grateful if you could bear this in mind when delivering your presentation and that failure to do so could result in your services not being requested in future.] </w:t>
      </w:r>
    </w:p>
    <w:p w14:paraId="0F34FC55" w14:textId="77777777" w:rsidR="00CB2A19" w:rsidRPr="00CB2A19" w:rsidRDefault="00CB2A19" w:rsidP="00CB2A19">
      <w:pPr>
        <w:tabs>
          <w:tab w:val="left" w:pos="432"/>
        </w:tabs>
        <w:spacing w:after="0" w:line="240" w:lineRule="auto"/>
        <w:rPr>
          <w:szCs w:val="20"/>
        </w:rPr>
      </w:pPr>
    </w:p>
    <w:p w14:paraId="7EC103D8" w14:textId="64380EEA" w:rsidR="00CB2A19" w:rsidRPr="00CB2A19" w:rsidRDefault="00CB2A19" w:rsidP="00912932">
      <w:pPr>
        <w:tabs>
          <w:tab w:val="left" w:pos="432"/>
        </w:tabs>
        <w:spacing w:after="0" w:line="240" w:lineRule="auto"/>
        <w:rPr>
          <w:szCs w:val="20"/>
        </w:rPr>
      </w:pPr>
      <w:r w:rsidRPr="00CB2A19">
        <w:rPr>
          <w:szCs w:val="20"/>
        </w:rPr>
        <w:t>Finally</w:t>
      </w:r>
      <w:r w:rsidR="005D7FAE">
        <w:rPr>
          <w:szCs w:val="20"/>
        </w:rPr>
        <w:t>,</w:t>
      </w:r>
      <w:r w:rsidRPr="00CB2A19">
        <w:rPr>
          <w:szCs w:val="20"/>
        </w:rPr>
        <w:t xml:space="preserve"> </w:t>
      </w:r>
      <w:r w:rsidR="006F2773">
        <w:rPr>
          <w:szCs w:val="20"/>
        </w:rPr>
        <w:t xml:space="preserve">by agreeing to </w:t>
      </w:r>
      <w:r w:rsidR="000D588A">
        <w:rPr>
          <w:szCs w:val="20"/>
        </w:rPr>
        <w:t xml:space="preserve">speak at the Event you provide BCS </w:t>
      </w:r>
      <w:r w:rsidRPr="00CB2A19">
        <w:rPr>
          <w:szCs w:val="20"/>
        </w:rPr>
        <w:t>permission to post a copy of your presentation onto our Branch/Group</w:t>
      </w:r>
      <w:r w:rsidR="0002116E">
        <w:rPr>
          <w:szCs w:val="20"/>
        </w:rPr>
        <w:t>/BCS</w:t>
      </w:r>
      <w:r w:rsidRPr="00CB2A19">
        <w:rPr>
          <w:szCs w:val="20"/>
        </w:rPr>
        <w:t xml:space="preserve"> website post event</w:t>
      </w:r>
      <w:r w:rsidR="0002116E">
        <w:rPr>
          <w:szCs w:val="20"/>
        </w:rPr>
        <w:t xml:space="preserve"> </w:t>
      </w:r>
      <w:r w:rsidR="0090245C">
        <w:rPr>
          <w:szCs w:val="20"/>
        </w:rPr>
        <w:t xml:space="preserve">which may include a video recording of the event </w:t>
      </w:r>
      <w:r w:rsidR="0002116E">
        <w:rPr>
          <w:szCs w:val="20"/>
        </w:rPr>
        <w:t>and</w:t>
      </w:r>
      <w:r w:rsidR="006D039A">
        <w:rPr>
          <w:szCs w:val="20"/>
        </w:rPr>
        <w:t xml:space="preserve"> use your name</w:t>
      </w:r>
      <w:r w:rsidR="00287FBE">
        <w:rPr>
          <w:szCs w:val="20"/>
        </w:rPr>
        <w:t>,</w:t>
      </w:r>
      <w:r w:rsidR="006D039A">
        <w:rPr>
          <w:szCs w:val="20"/>
        </w:rPr>
        <w:t xml:space="preserve"> likeness, and any bio</w:t>
      </w:r>
      <w:r w:rsidR="0090245C">
        <w:rPr>
          <w:szCs w:val="20"/>
        </w:rPr>
        <w:t>graphy</w:t>
      </w:r>
      <w:r w:rsidR="00CC19CF">
        <w:rPr>
          <w:szCs w:val="20"/>
        </w:rPr>
        <w:t xml:space="preserve"> </w:t>
      </w:r>
      <w:r w:rsidR="0002116E">
        <w:rPr>
          <w:szCs w:val="20"/>
        </w:rPr>
        <w:t>(</w:t>
      </w:r>
      <w:r w:rsidR="00CC19CF">
        <w:rPr>
          <w:szCs w:val="20"/>
        </w:rPr>
        <w:t>requested by BCS or provided by you</w:t>
      </w:r>
      <w:r w:rsidR="0002116E">
        <w:rPr>
          <w:szCs w:val="20"/>
        </w:rPr>
        <w:t>)</w:t>
      </w:r>
      <w:r w:rsidR="00CC19CF">
        <w:rPr>
          <w:szCs w:val="20"/>
        </w:rPr>
        <w:t xml:space="preserve"> on our website</w:t>
      </w:r>
      <w:r w:rsidR="0090245C">
        <w:rPr>
          <w:szCs w:val="20"/>
        </w:rPr>
        <w:t>s</w:t>
      </w:r>
      <w:r w:rsidR="00CC19CF">
        <w:rPr>
          <w:szCs w:val="20"/>
        </w:rPr>
        <w:t xml:space="preserve"> and in related event marketing materials. </w:t>
      </w:r>
      <w:r w:rsidR="00417F74">
        <w:rPr>
          <w:szCs w:val="20"/>
        </w:rPr>
        <w:t>Please</w:t>
      </w:r>
      <w:r w:rsidR="00CC19CF">
        <w:rPr>
          <w:szCs w:val="20"/>
        </w:rPr>
        <w:t xml:space="preserve"> provide consent </w:t>
      </w:r>
      <w:r w:rsidR="00287FBE">
        <w:rPr>
          <w:szCs w:val="20"/>
        </w:rPr>
        <w:t xml:space="preserve">for these purposes </w:t>
      </w:r>
      <w:r w:rsidR="00417F74">
        <w:rPr>
          <w:szCs w:val="20"/>
        </w:rPr>
        <w:t xml:space="preserve">as further </w:t>
      </w:r>
      <w:r w:rsidR="00CC19CF">
        <w:rPr>
          <w:szCs w:val="20"/>
        </w:rPr>
        <w:t>outline</w:t>
      </w:r>
      <w:r w:rsidR="00417F74">
        <w:rPr>
          <w:szCs w:val="20"/>
        </w:rPr>
        <w:t>d</w:t>
      </w:r>
      <w:r w:rsidR="00CC19CF">
        <w:rPr>
          <w:szCs w:val="20"/>
        </w:rPr>
        <w:t xml:space="preserve"> in</w:t>
      </w:r>
      <w:r w:rsidR="00287FBE">
        <w:rPr>
          <w:szCs w:val="20"/>
        </w:rPr>
        <w:t xml:space="preserve"> A</w:t>
      </w:r>
      <w:r w:rsidR="00295750">
        <w:rPr>
          <w:szCs w:val="20"/>
        </w:rPr>
        <w:t xml:space="preserve">ppendix 1 below. </w:t>
      </w:r>
    </w:p>
    <w:p w14:paraId="4DBD73CC" w14:textId="77777777" w:rsidR="00CB2A19" w:rsidRPr="00CB2A19" w:rsidRDefault="00CB2A19" w:rsidP="00CB2A19">
      <w:pPr>
        <w:tabs>
          <w:tab w:val="left" w:pos="432"/>
        </w:tabs>
        <w:spacing w:after="0" w:line="240" w:lineRule="auto"/>
        <w:rPr>
          <w:szCs w:val="20"/>
        </w:rPr>
      </w:pPr>
    </w:p>
    <w:p w14:paraId="78103C89" w14:textId="77777777" w:rsidR="00CB2A19" w:rsidRPr="00CB2A19" w:rsidRDefault="00CB2A19" w:rsidP="00CB2A19">
      <w:pPr>
        <w:tabs>
          <w:tab w:val="left" w:pos="432"/>
        </w:tabs>
        <w:spacing w:after="0" w:line="240" w:lineRule="auto"/>
        <w:rPr>
          <w:szCs w:val="20"/>
        </w:rPr>
      </w:pPr>
      <w:r w:rsidRPr="00CB2A19">
        <w:rPr>
          <w:szCs w:val="20"/>
        </w:rPr>
        <w:t>I hope the enclosed information is useful, once again may I offer my thanks on behalf of the [name] Branch.</w:t>
      </w:r>
    </w:p>
    <w:p w14:paraId="21EF5566" w14:textId="77777777" w:rsidR="00CB2A19" w:rsidRPr="00CB2A19" w:rsidRDefault="00CB2A19" w:rsidP="00CB2A19">
      <w:pPr>
        <w:tabs>
          <w:tab w:val="left" w:pos="432"/>
        </w:tabs>
        <w:spacing w:after="0" w:line="240" w:lineRule="auto"/>
        <w:rPr>
          <w:szCs w:val="20"/>
        </w:rPr>
      </w:pPr>
    </w:p>
    <w:p w14:paraId="75ABE6D2" w14:textId="77777777" w:rsidR="00CB2A19" w:rsidRPr="00CB2A19" w:rsidRDefault="00CB2A19" w:rsidP="00CB2A19">
      <w:pPr>
        <w:tabs>
          <w:tab w:val="left" w:pos="432"/>
        </w:tabs>
        <w:spacing w:after="0" w:line="240" w:lineRule="auto"/>
        <w:rPr>
          <w:szCs w:val="20"/>
        </w:rPr>
      </w:pPr>
      <w:r w:rsidRPr="00CB2A19">
        <w:rPr>
          <w:szCs w:val="20"/>
        </w:rPr>
        <w:t xml:space="preserve">I look forward to seeing you at [time] on [date]. </w:t>
      </w:r>
    </w:p>
    <w:p w14:paraId="5EC2EC0A" w14:textId="77777777" w:rsidR="00CB2A19" w:rsidRPr="00CB2A19" w:rsidRDefault="00CB2A19" w:rsidP="00CB2A19">
      <w:pPr>
        <w:tabs>
          <w:tab w:val="left" w:pos="432"/>
        </w:tabs>
        <w:spacing w:after="0" w:line="240" w:lineRule="auto"/>
        <w:rPr>
          <w:szCs w:val="20"/>
        </w:rPr>
      </w:pPr>
    </w:p>
    <w:p w14:paraId="76E62F3E" w14:textId="77777777" w:rsidR="00CB2A19" w:rsidRPr="00CB2A19" w:rsidRDefault="00CB2A19" w:rsidP="00CB2A19">
      <w:pPr>
        <w:tabs>
          <w:tab w:val="left" w:pos="432"/>
        </w:tabs>
        <w:spacing w:after="0" w:line="240" w:lineRule="auto"/>
        <w:rPr>
          <w:szCs w:val="20"/>
        </w:rPr>
      </w:pPr>
      <w:r w:rsidRPr="00CB2A19">
        <w:rPr>
          <w:szCs w:val="20"/>
        </w:rPr>
        <w:t>Yours sincerely</w:t>
      </w:r>
    </w:p>
    <w:p w14:paraId="77AF6823" w14:textId="77777777" w:rsidR="00CB2A19" w:rsidRPr="00CB2A19" w:rsidRDefault="00CB2A19" w:rsidP="00CB2A19">
      <w:pPr>
        <w:tabs>
          <w:tab w:val="left" w:pos="432"/>
        </w:tabs>
        <w:spacing w:after="0" w:line="240" w:lineRule="auto"/>
        <w:rPr>
          <w:szCs w:val="20"/>
        </w:rPr>
      </w:pPr>
    </w:p>
    <w:p w14:paraId="1F3B086B" w14:textId="77777777" w:rsidR="00CB2A19" w:rsidRPr="00970438" w:rsidRDefault="00CB2A19" w:rsidP="00CB2A19">
      <w:pPr>
        <w:tabs>
          <w:tab w:val="left" w:pos="432"/>
        </w:tabs>
        <w:spacing w:after="0" w:line="240" w:lineRule="auto"/>
        <w:rPr>
          <w:szCs w:val="20"/>
          <w:highlight w:val="yellow"/>
        </w:rPr>
      </w:pPr>
      <w:r w:rsidRPr="00970438">
        <w:rPr>
          <w:szCs w:val="20"/>
          <w:highlight w:val="yellow"/>
        </w:rPr>
        <w:t>[Event Champion/Chair]</w:t>
      </w:r>
    </w:p>
    <w:p w14:paraId="6EF12A22" w14:textId="43F47085" w:rsidR="004E1C09" w:rsidRPr="00CB2A19" w:rsidRDefault="00CB2A19" w:rsidP="00CB2A19">
      <w:pPr>
        <w:tabs>
          <w:tab w:val="left" w:pos="432"/>
        </w:tabs>
        <w:spacing w:after="0" w:line="240" w:lineRule="auto"/>
        <w:rPr>
          <w:szCs w:val="20"/>
        </w:rPr>
      </w:pPr>
      <w:r w:rsidRPr="00970438">
        <w:rPr>
          <w:szCs w:val="20"/>
          <w:highlight w:val="yellow"/>
        </w:rPr>
        <w:t>[Tel no, email address]</w:t>
      </w:r>
      <w:r w:rsidRPr="00CB2A19">
        <w:rPr>
          <w:szCs w:val="20"/>
        </w:rPr>
        <w:t xml:space="preserve"> </w:t>
      </w:r>
    </w:p>
    <w:p w14:paraId="115F13DB" w14:textId="277F9DF1" w:rsidR="00295750" w:rsidRPr="00912932" w:rsidRDefault="00295750" w:rsidP="00912932">
      <w:pPr>
        <w:rPr>
          <w:b/>
          <w:bCs/>
          <w:sz w:val="32"/>
          <w:szCs w:val="32"/>
        </w:rPr>
      </w:pPr>
      <w:r>
        <w:rPr>
          <w:sz w:val="22"/>
        </w:rPr>
        <w:br w:type="page"/>
      </w:r>
      <w:r w:rsidR="00912932" w:rsidRPr="00912932">
        <w:rPr>
          <w:b/>
          <w:bCs/>
          <w:sz w:val="32"/>
          <w:szCs w:val="32"/>
        </w:rPr>
        <w:lastRenderedPageBreak/>
        <w:t>Appendix 1: Speaker Recording Consent Form</w:t>
      </w:r>
    </w:p>
    <w:tbl>
      <w:tblPr>
        <w:tblStyle w:val="TableGrid"/>
        <w:tblW w:w="0" w:type="auto"/>
        <w:tblLook w:val="04A0" w:firstRow="1" w:lastRow="0" w:firstColumn="1" w:lastColumn="0" w:noHBand="0" w:noVBand="1"/>
      </w:tblPr>
      <w:tblGrid>
        <w:gridCol w:w="9016"/>
      </w:tblGrid>
      <w:tr w:rsidR="00912932" w14:paraId="716CDEC0" w14:textId="77777777" w:rsidTr="00970438">
        <w:trPr>
          <w:trHeight w:val="1657"/>
        </w:trPr>
        <w:tc>
          <w:tcPr>
            <w:tcW w:w="9016" w:type="dxa"/>
          </w:tcPr>
          <w:p w14:paraId="44735FC9" w14:textId="77777777" w:rsidR="00912932" w:rsidRDefault="00912932" w:rsidP="00912932">
            <w:pPr>
              <w:pStyle w:val="Default"/>
            </w:pPr>
          </w:p>
          <w:p w14:paraId="192E8561" w14:textId="40403BA6" w:rsidR="00912932" w:rsidRPr="00970438" w:rsidRDefault="006E15B6" w:rsidP="00912932">
            <w:pPr>
              <w:pStyle w:val="Default"/>
              <w:rPr>
                <w:b/>
                <w:bCs/>
                <w:sz w:val="20"/>
                <w:szCs w:val="20"/>
              </w:rPr>
            </w:pPr>
            <w:r>
              <w:rPr>
                <w:b/>
                <w:bCs/>
                <w:sz w:val="20"/>
                <w:szCs w:val="20"/>
              </w:rPr>
              <w:t xml:space="preserve">Contributor </w:t>
            </w:r>
            <w:r w:rsidR="00912932" w:rsidRPr="00970438">
              <w:rPr>
                <w:b/>
                <w:bCs/>
                <w:sz w:val="20"/>
                <w:szCs w:val="20"/>
              </w:rPr>
              <w:t xml:space="preserve">Name: </w:t>
            </w:r>
            <w:r w:rsidR="00912932" w:rsidRPr="00970438">
              <w:rPr>
                <w:sz w:val="20"/>
                <w:szCs w:val="20"/>
                <w:highlight w:val="yellow"/>
              </w:rPr>
              <w:t>[name]</w:t>
            </w:r>
            <w:r w:rsidR="00912932" w:rsidRPr="00970438">
              <w:rPr>
                <w:b/>
                <w:bCs/>
                <w:sz w:val="20"/>
                <w:szCs w:val="20"/>
              </w:rPr>
              <w:t xml:space="preserve"> </w:t>
            </w:r>
          </w:p>
          <w:p w14:paraId="6C5E4ADF" w14:textId="77777777" w:rsidR="00970438" w:rsidRPr="00970438" w:rsidRDefault="00970438" w:rsidP="00912932">
            <w:pPr>
              <w:pStyle w:val="Default"/>
              <w:rPr>
                <w:b/>
                <w:bCs/>
                <w:sz w:val="20"/>
                <w:szCs w:val="20"/>
              </w:rPr>
            </w:pPr>
          </w:p>
          <w:p w14:paraId="43003C75" w14:textId="7DE2C39B" w:rsidR="00970438" w:rsidRPr="00970438" w:rsidRDefault="00970438" w:rsidP="00912932">
            <w:pPr>
              <w:pStyle w:val="Default"/>
              <w:rPr>
                <w:b/>
                <w:bCs/>
                <w:sz w:val="20"/>
                <w:szCs w:val="20"/>
              </w:rPr>
            </w:pPr>
            <w:r w:rsidRPr="00970438">
              <w:rPr>
                <w:b/>
                <w:bCs/>
                <w:sz w:val="20"/>
                <w:szCs w:val="20"/>
              </w:rPr>
              <w:t xml:space="preserve">Name </w:t>
            </w:r>
            <w:bookmarkStart w:id="0" w:name="_Hlk161135409"/>
            <w:r w:rsidRPr="00970438">
              <w:rPr>
                <w:b/>
                <w:bCs/>
                <w:sz w:val="20"/>
                <w:szCs w:val="20"/>
              </w:rPr>
              <w:t>of Copyright Owner, if different</w:t>
            </w:r>
            <w:bookmarkEnd w:id="0"/>
            <w:r w:rsidRPr="00970438">
              <w:rPr>
                <w:b/>
                <w:bCs/>
                <w:sz w:val="20"/>
                <w:szCs w:val="20"/>
              </w:rPr>
              <w:t xml:space="preserve">: </w:t>
            </w:r>
            <w:r w:rsidRPr="00970438">
              <w:rPr>
                <w:sz w:val="20"/>
                <w:szCs w:val="20"/>
                <w:highlight w:val="yellow"/>
              </w:rPr>
              <w:t>[name]</w:t>
            </w:r>
          </w:p>
          <w:p w14:paraId="469D60CB" w14:textId="77777777" w:rsidR="00912932" w:rsidRPr="00970438" w:rsidRDefault="00912932" w:rsidP="00912932">
            <w:pPr>
              <w:pStyle w:val="Default"/>
              <w:rPr>
                <w:sz w:val="20"/>
                <w:szCs w:val="20"/>
              </w:rPr>
            </w:pPr>
          </w:p>
          <w:p w14:paraId="464C1FCD" w14:textId="79CEDEE7" w:rsidR="00912932" w:rsidRPr="00970438" w:rsidRDefault="00912932" w:rsidP="00970438">
            <w:pPr>
              <w:tabs>
                <w:tab w:val="left" w:pos="3263"/>
              </w:tabs>
              <w:rPr>
                <w:b/>
                <w:bCs/>
                <w:szCs w:val="20"/>
              </w:rPr>
            </w:pPr>
            <w:r w:rsidRPr="00970438">
              <w:rPr>
                <w:b/>
                <w:bCs/>
                <w:szCs w:val="20"/>
              </w:rPr>
              <w:t xml:space="preserve">Title of Presentation: </w:t>
            </w:r>
            <w:r w:rsidRPr="00970438">
              <w:rPr>
                <w:szCs w:val="20"/>
                <w:highlight w:val="yellow"/>
              </w:rPr>
              <w:t>[Title]</w:t>
            </w:r>
          </w:p>
        </w:tc>
      </w:tr>
    </w:tbl>
    <w:p w14:paraId="7BE0644C" w14:textId="77777777" w:rsidR="007F1D92" w:rsidRDefault="007F1D92" w:rsidP="00480690">
      <w:pPr>
        <w:tabs>
          <w:tab w:val="left" w:pos="3263"/>
        </w:tabs>
        <w:spacing w:before="240"/>
        <w:rPr>
          <w:szCs w:val="20"/>
        </w:rPr>
      </w:pPr>
    </w:p>
    <w:p w14:paraId="68BD5472" w14:textId="495924AA" w:rsidR="00912932" w:rsidRPr="00912932" w:rsidRDefault="00912932" w:rsidP="00480690">
      <w:pPr>
        <w:tabs>
          <w:tab w:val="left" w:pos="3263"/>
        </w:tabs>
        <w:spacing w:before="240"/>
        <w:rPr>
          <w:sz w:val="22"/>
        </w:rPr>
      </w:pPr>
      <w:r>
        <w:rPr>
          <w:szCs w:val="20"/>
        </w:rPr>
        <w:t xml:space="preserve">The Contributor has been invited to present at the </w:t>
      </w:r>
      <w:r w:rsidRPr="00912932">
        <w:rPr>
          <w:szCs w:val="20"/>
          <w:highlight w:val="yellow"/>
        </w:rPr>
        <w:t>XXX</w:t>
      </w:r>
      <w:r>
        <w:rPr>
          <w:szCs w:val="20"/>
        </w:rPr>
        <w:t xml:space="preserve"> Event on </w:t>
      </w:r>
      <w:r w:rsidR="00970438" w:rsidRPr="00970438">
        <w:rPr>
          <w:i/>
          <w:iCs/>
          <w:szCs w:val="20"/>
          <w:highlight w:val="yellow"/>
        </w:rPr>
        <w:t>Day Month Year</w:t>
      </w:r>
      <w:r w:rsidR="00970438">
        <w:rPr>
          <w:i/>
          <w:iCs/>
          <w:szCs w:val="20"/>
        </w:rPr>
        <w:t>.</w:t>
      </w:r>
      <w:r>
        <w:rPr>
          <w:szCs w:val="20"/>
        </w:rPr>
        <w:t xml:space="preserve"> By signing this agreement, the Contributor grants a</w:t>
      </w:r>
      <w:r w:rsidR="0090245C">
        <w:rPr>
          <w:szCs w:val="20"/>
        </w:rPr>
        <w:t>n irrevocable,</w:t>
      </w:r>
      <w:r>
        <w:rPr>
          <w:szCs w:val="20"/>
        </w:rPr>
        <w:t xml:space="preserve"> </w:t>
      </w:r>
      <w:r w:rsidR="006913F4">
        <w:rPr>
          <w:szCs w:val="20"/>
        </w:rPr>
        <w:t xml:space="preserve">sublicensable, </w:t>
      </w:r>
      <w:r>
        <w:rPr>
          <w:szCs w:val="20"/>
        </w:rPr>
        <w:t>non-exclusive</w:t>
      </w:r>
      <w:r w:rsidR="0090245C">
        <w:rPr>
          <w:szCs w:val="20"/>
        </w:rPr>
        <w:t>, royalty free</w:t>
      </w:r>
      <w:r w:rsidR="00560E33">
        <w:rPr>
          <w:szCs w:val="20"/>
        </w:rPr>
        <w:t>, worldwide</w:t>
      </w:r>
      <w:r>
        <w:rPr>
          <w:szCs w:val="20"/>
        </w:rPr>
        <w:t xml:space="preserve"> licence to the British Computer Society (BCS) to publish their lecture</w:t>
      </w:r>
      <w:r w:rsidR="00494A1B">
        <w:rPr>
          <w:szCs w:val="20"/>
        </w:rPr>
        <w:t>/presentation</w:t>
      </w:r>
      <w:r w:rsidR="00547844">
        <w:rPr>
          <w:szCs w:val="20"/>
        </w:rPr>
        <w:t xml:space="preserve"> (in part and/or in its entirety)</w:t>
      </w:r>
      <w:r w:rsidR="00A5451A">
        <w:rPr>
          <w:szCs w:val="20"/>
        </w:rPr>
        <w:t>,</w:t>
      </w:r>
      <w:r w:rsidR="009548DD">
        <w:rPr>
          <w:szCs w:val="20"/>
        </w:rPr>
        <w:t xml:space="preserve"> name</w:t>
      </w:r>
      <w:r w:rsidR="00480690">
        <w:rPr>
          <w:szCs w:val="20"/>
        </w:rPr>
        <w:t>, biography</w:t>
      </w:r>
      <w:r w:rsidR="00A92A4F">
        <w:rPr>
          <w:szCs w:val="20"/>
        </w:rPr>
        <w:t xml:space="preserve"> and</w:t>
      </w:r>
      <w:r w:rsidR="006B4B32">
        <w:rPr>
          <w:szCs w:val="20"/>
        </w:rPr>
        <w:t xml:space="preserve"> </w:t>
      </w:r>
      <w:r w:rsidR="009548DD">
        <w:rPr>
          <w:szCs w:val="20"/>
        </w:rPr>
        <w:t>likeness</w:t>
      </w:r>
      <w:r w:rsidR="00A92A4F">
        <w:rPr>
          <w:szCs w:val="20"/>
        </w:rPr>
        <w:t>,</w:t>
      </w:r>
      <w:r w:rsidR="009548DD">
        <w:rPr>
          <w:szCs w:val="20"/>
        </w:rPr>
        <w:t xml:space="preserve"> which may</w:t>
      </w:r>
      <w:r>
        <w:rPr>
          <w:szCs w:val="20"/>
        </w:rPr>
        <w:t xml:space="preserve"> including visual and audio recording of the </w:t>
      </w:r>
      <w:r w:rsidR="00494A1B">
        <w:rPr>
          <w:szCs w:val="20"/>
        </w:rPr>
        <w:t>E</w:t>
      </w:r>
      <w:r>
        <w:rPr>
          <w:szCs w:val="20"/>
        </w:rPr>
        <w:t>vent</w:t>
      </w:r>
      <w:r w:rsidR="00F81AF1">
        <w:rPr>
          <w:szCs w:val="20"/>
        </w:rPr>
        <w:t xml:space="preserve"> </w:t>
      </w:r>
      <w:r>
        <w:rPr>
          <w:szCs w:val="20"/>
        </w:rPr>
        <w:t>(</w:t>
      </w:r>
      <w:r w:rsidR="00EE4109">
        <w:rPr>
          <w:szCs w:val="20"/>
        </w:rPr>
        <w:t>“</w:t>
      </w:r>
      <w:r>
        <w:rPr>
          <w:szCs w:val="20"/>
        </w:rPr>
        <w:t>the Material</w:t>
      </w:r>
      <w:r w:rsidR="00EE4109">
        <w:rPr>
          <w:szCs w:val="20"/>
        </w:rPr>
        <w:t>”</w:t>
      </w:r>
      <w:r>
        <w:rPr>
          <w:szCs w:val="20"/>
        </w:rPr>
        <w:t>)</w:t>
      </w:r>
      <w:r w:rsidR="00EE4109">
        <w:rPr>
          <w:szCs w:val="20"/>
        </w:rPr>
        <w:t xml:space="preserve"> </w:t>
      </w:r>
      <w:r w:rsidR="009548DD">
        <w:rPr>
          <w:szCs w:val="20"/>
        </w:rPr>
        <w:t>on the BCS/Member Group</w:t>
      </w:r>
      <w:r w:rsidR="00D7577A">
        <w:rPr>
          <w:szCs w:val="20"/>
        </w:rPr>
        <w:t>s’</w:t>
      </w:r>
      <w:r w:rsidR="00C665C6">
        <w:rPr>
          <w:szCs w:val="20"/>
        </w:rPr>
        <w:t xml:space="preserve"> websites</w:t>
      </w:r>
      <w:r w:rsidR="00B52BD3">
        <w:rPr>
          <w:szCs w:val="20"/>
        </w:rPr>
        <w:t>,</w:t>
      </w:r>
      <w:r w:rsidR="006B4B32">
        <w:rPr>
          <w:szCs w:val="20"/>
        </w:rPr>
        <w:t xml:space="preserve"> </w:t>
      </w:r>
      <w:r w:rsidR="00C665C6">
        <w:rPr>
          <w:szCs w:val="20"/>
        </w:rPr>
        <w:t>in associated Event marketing material</w:t>
      </w:r>
      <w:r w:rsidR="006B4B32">
        <w:rPr>
          <w:szCs w:val="20"/>
        </w:rPr>
        <w:t>s</w:t>
      </w:r>
      <w:r w:rsidR="00B52BD3">
        <w:rPr>
          <w:szCs w:val="20"/>
        </w:rPr>
        <w:t xml:space="preserve">, </w:t>
      </w:r>
      <w:r w:rsidR="00C665C6">
        <w:rPr>
          <w:szCs w:val="20"/>
        </w:rPr>
        <w:t>writeups of the Event</w:t>
      </w:r>
      <w:r w:rsidR="00D7577A">
        <w:rPr>
          <w:szCs w:val="20"/>
        </w:rPr>
        <w:t xml:space="preserve"> published by BCS/Members Groups’</w:t>
      </w:r>
      <w:r w:rsidR="00473E84">
        <w:rPr>
          <w:szCs w:val="20"/>
        </w:rPr>
        <w:t xml:space="preserve"> and </w:t>
      </w:r>
      <w:r w:rsidR="004D58CE">
        <w:rPr>
          <w:szCs w:val="20"/>
        </w:rPr>
        <w:t>Event collaborator’s sites (</w:t>
      </w:r>
      <w:r w:rsidR="007F1D92">
        <w:rPr>
          <w:szCs w:val="20"/>
        </w:rPr>
        <w:t>Event collaborators</w:t>
      </w:r>
      <w:r w:rsidR="004D58CE">
        <w:rPr>
          <w:szCs w:val="20"/>
        </w:rPr>
        <w:t xml:space="preserve"> will be notified to the Contributor)</w:t>
      </w:r>
      <w:r>
        <w:rPr>
          <w:szCs w:val="20"/>
        </w:rPr>
        <w:t>.</w:t>
      </w:r>
    </w:p>
    <w:p w14:paraId="198EA5F7" w14:textId="77777777" w:rsidR="007F1D92" w:rsidRDefault="007F1D92" w:rsidP="00B30356">
      <w:pPr>
        <w:pStyle w:val="Default"/>
        <w:spacing w:line="276" w:lineRule="auto"/>
        <w:rPr>
          <w:sz w:val="20"/>
          <w:szCs w:val="20"/>
        </w:rPr>
      </w:pPr>
    </w:p>
    <w:p w14:paraId="690840AD" w14:textId="6A74AFF1" w:rsidR="00B30356" w:rsidRDefault="00B30356" w:rsidP="00B30356">
      <w:pPr>
        <w:pStyle w:val="Default"/>
        <w:spacing w:line="276" w:lineRule="auto"/>
        <w:rPr>
          <w:sz w:val="20"/>
          <w:szCs w:val="20"/>
        </w:rPr>
      </w:pPr>
      <w:r>
        <w:rPr>
          <w:sz w:val="20"/>
          <w:szCs w:val="20"/>
        </w:rPr>
        <w:t>BCS and the Contributor further agree that:</w:t>
      </w:r>
    </w:p>
    <w:p w14:paraId="0920611E" w14:textId="0682275E" w:rsidR="00912932" w:rsidRDefault="00912932" w:rsidP="00970438">
      <w:pPr>
        <w:pStyle w:val="Default"/>
        <w:numPr>
          <w:ilvl w:val="0"/>
          <w:numId w:val="9"/>
        </w:numPr>
        <w:spacing w:line="276" w:lineRule="auto"/>
        <w:rPr>
          <w:sz w:val="20"/>
          <w:szCs w:val="20"/>
        </w:rPr>
      </w:pPr>
      <w:r w:rsidRPr="00912932">
        <w:rPr>
          <w:sz w:val="20"/>
          <w:szCs w:val="20"/>
        </w:rPr>
        <w:t>BCS shall be free to publish or further disseminate the Material in any/all languages, media or territories</w:t>
      </w:r>
      <w:r w:rsidR="00B30356">
        <w:rPr>
          <w:sz w:val="20"/>
          <w:szCs w:val="20"/>
        </w:rPr>
        <w:t>;</w:t>
      </w:r>
    </w:p>
    <w:p w14:paraId="188769E3" w14:textId="2101DBDF" w:rsidR="00912932" w:rsidRDefault="00B30356" w:rsidP="00970438">
      <w:pPr>
        <w:pStyle w:val="Default"/>
        <w:numPr>
          <w:ilvl w:val="0"/>
          <w:numId w:val="9"/>
        </w:numPr>
        <w:spacing w:line="276" w:lineRule="auto"/>
        <w:rPr>
          <w:sz w:val="20"/>
          <w:szCs w:val="20"/>
        </w:rPr>
      </w:pPr>
      <w:r>
        <w:rPr>
          <w:sz w:val="20"/>
          <w:szCs w:val="20"/>
        </w:rPr>
        <w:t>t</w:t>
      </w:r>
      <w:r w:rsidR="00912932" w:rsidRPr="00912932">
        <w:rPr>
          <w:sz w:val="20"/>
          <w:szCs w:val="20"/>
        </w:rPr>
        <w:t>he Contributor will be free to reuse the Material</w:t>
      </w:r>
      <w:r>
        <w:rPr>
          <w:sz w:val="20"/>
          <w:szCs w:val="20"/>
        </w:rPr>
        <w:t>;</w:t>
      </w:r>
      <w:r w:rsidR="00912932" w:rsidRPr="00912932">
        <w:rPr>
          <w:sz w:val="20"/>
          <w:szCs w:val="20"/>
        </w:rPr>
        <w:t xml:space="preserve"> </w:t>
      </w:r>
    </w:p>
    <w:p w14:paraId="597B0865" w14:textId="7778BDD5" w:rsidR="00912932" w:rsidRPr="00912932" w:rsidRDefault="005A0741" w:rsidP="00970438">
      <w:pPr>
        <w:pStyle w:val="Default"/>
        <w:numPr>
          <w:ilvl w:val="0"/>
          <w:numId w:val="9"/>
        </w:numPr>
        <w:spacing w:line="276" w:lineRule="auto"/>
        <w:rPr>
          <w:sz w:val="20"/>
          <w:szCs w:val="20"/>
        </w:rPr>
      </w:pPr>
      <w:r>
        <w:rPr>
          <w:sz w:val="20"/>
          <w:szCs w:val="20"/>
        </w:rPr>
        <w:t>t</w:t>
      </w:r>
      <w:r w:rsidR="00912932" w:rsidRPr="00912932">
        <w:rPr>
          <w:sz w:val="20"/>
          <w:szCs w:val="20"/>
        </w:rPr>
        <w:t>he Contributor agrees that BCS can edit the Material to fit their published mediums</w:t>
      </w:r>
      <w:r>
        <w:rPr>
          <w:sz w:val="20"/>
          <w:szCs w:val="20"/>
        </w:rPr>
        <w:t>;</w:t>
      </w:r>
      <w:r w:rsidR="00912932" w:rsidRPr="00912932">
        <w:rPr>
          <w:sz w:val="20"/>
          <w:szCs w:val="20"/>
        </w:rPr>
        <w:t xml:space="preserve"> </w:t>
      </w:r>
      <w:r>
        <w:rPr>
          <w:sz w:val="20"/>
          <w:szCs w:val="20"/>
        </w:rPr>
        <w:t>and</w:t>
      </w:r>
    </w:p>
    <w:p w14:paraId="7872703A" w14:textId="77777777" w:rsidR="007F1D92" w:rsidRDefault="005A0741" w:rsidP="00970438">
      <w:pPr>
        <w:pStyle w:val="Default"/>
        <w:numPr>
          <w:ilvl w:val="0"/>
          <w:numId w:val="9"/>
        </w:numPr>
        <w:spacing w:line="276" w:lineRule="auto"/>
        <w:rPr>
          <w:sz w:val="20"/>
          <w:szCs w:val="20"/>
        </w:rPr>
      </w:pPr>
      <w:r>
        <w:rPr>
          <w:sz w:val="20"/>
          <w:szCs w:val="20"/>
        </w:rPr>
        <w:t>t</w:t>
      </w:r>
      <w:r w:rsidR="00912932">
        <w:rPr>
          <w:sz w:val="20"/>
          <w:szCs w:val="20"/>
        </w:rPr>
        <w:t xml:space="preserve">he Contributor asserts to BCS and to our licensees your moral right to be identified in the Material as the Author (or co-author as the case may be) of your contribution, in accordance with </w:t>
      </w:r>
    </w:p>
    <w:p w14:paraId="350F5470" w14:textId="04E8F7AE" w:rsidR="00912932" w:rsidRPr="00970438" w:rsidRDefault="00912932" w:rsidP="00970438">
      <w:pPr>
        <w:pStyle w:val="Default"/>
        <w:numPr>
          <w:ilvl w:val="0"/>
          <w:numId w:val="9"/>
        </w:numPr>
        <w:spacing w:line="276" w:lineRule="auto"/>
        <w:rPr>
          <w:sz w:val="20"/>
          <w:szCs w:val="20"/>
        </w:rPr>
      </w:pPr>
      <w:r>
        <w:rPr>
          <w:sz w:val="20"/>
          <w:szCs w:val="20"/>
        </w:rPr>
        <w:t>the Copyright, Designs and Patents Act 1988</w:t>
      </w:r>
      <w:r w:rsidR="005A0741">
        <w:rPr>
          <w:sz w:val="20"/>
          <w:szCs w:val="20"/>
        </w:rPr>
        <w:t>.</w:t>
      </w:r>
      <w:r>
        <w:rPr>
          <w:sz w:val="20"/>
          <w:szCs w:val="20"/>
        </w:rPr>
        <w:t xml:space="preserve"> </w:t>
      </w:r>
    </w:p>
    <w:p w14:paraId="45B4EF9D" w14:textId="77777777" w:rsidR="007F1D92" w:rsidRDefault="007F1D92" w:rsidP="005A0741">
      <w:pPr>
        <w:pStyle w:val="Default"/>
        <w:spacing w:line="276" w:lineRule="auto"/>
        <w:rPr>
          <w:sz w:val="20"/>
          <w:szCs w:val="20"/>
        </w:rPr>
      </w:pPr>
    </w:p>
    <w:p w14:paraId="5CBF4127" w14:textId="77777777" w:rsidR="007F1D92" w:rsidRDefault="007F1D92" w:rsidP="005A0741">
      <w:pPr>
        <w:pStyle w:val="Default"/>
        <w:spacing w:line="276" w:lineRule="auto"/>
        <w:rPr>
          <w:sz w:val="20"/>
          <w:szCs w:val="20"/>
        </w:rPr>
      </w:pPr>
    </w:p>
    <w:p w14:paraId="7D6BC3D6" w14:textId="1081C069" w:rsidR="00912932" w:rsidRPr="00970438" w:rsidRDefault="00912932" w:rsidP="005A0741">
      <w:pPr>
        <w:pStyle w:val="Default"/>
        <w:spacing w:line="276" w:lineRule="auto"/>
        <w:rPr>
          <w:sz w:val="20"/>
          <w:szCs w:val="20"/>
        </w:rPr>
      </w:pPr>
      <w:r>
        <w:rPr>
          <w:sz w:val="20"/>
          <w:szCs w:val="20"/>
        </w:rPr>
        <w:t xml:space="preserve">The Contributor warrants to BCS on an ongoing basis that: </w:t>
      </w:r>
    </w:p>
    <w:p w14:paraId="2A44EEA4" w14:textId="166D08D1" w:rsidR="00912932" w:rsidRDefault="005A0741" w:rsidP="00970438">
      <w:pPr>
        <w:pStyle w:val="Default"/>
        <w:numPr>
          <w:ilvl w:val="1"/>
          <w:numId w:val="9"/>
        </w:numPr>
        <w:rPr>
          <w:sz w:val="20"/>
          <w:szCs w:val="20"/>
        </w:rPr>
      </w:pPr>
      <w:r>
        <w:rPr>
          <w:sz w:val="20"/>
          <w:szCs w:val="20"/>
        </w:rPr>
        <w:t>t</w:t>
      </w:r>
      <w:r w:rsidR="00912932">
        <w:rPr>
          <w:sz w:val="20"/>
          <w:szCs w:val="20"/>
        </w:rPr>
        <w:t xml:space="preserve">he Material is their own work; </w:t>
      </w:r>
    </w:p>
    <w:p w14:paraId="3183D3D5" w14:textId="5BACA8B6" w:rsidR="00912932" w:rsidRDefault="005A0741" w:rsidP="00970438">
      <w:pPr>
        <w:pStyle w:val="Default"/>
        <w:numPr>
          <w:ilvl w:val="1"/>
          <w:numId w:val="9"/>
        </w:numPr>
        <w:rPr>
          <w:sz w:val="20"/>
          <w:szCs w:val="20"/>
        </w:rPr>
      </w:pPr>
      <w:r>
        <w:rPr>
          <w:sz w:val="20"/>
          <w:szCs w:val="20"/>
        </w:rPr>
        <w:t>i</w:t>
      </w:r>
      <w:r w:rsidR="00912932">
        <w:rPr>
          <w:sz w:val="20"/>
          <w:szCs w:val="20"/>
        </w:rPr>
        <w:t xml:space="preserve">f the Material has been previously published, the BCS will not be infringing the copyright of a third party by publishing the Material; </w:t>
      </w:r>
    </w:p>
    <w:p w14:paraId="29626C72" w14:textId="3AED9189" w:rsidR="00912932" w:rsidRDefault="005A0741" w:rsidP="00970438">
      <w:pPr>
        <w:pStyle w:val="Default"/>
        <w:numPr>
          <w:ilvl w:val="1"/>
          <w:numId w:val="9"/>
        </w:numPr>
        <w:rPr>
          <w:sz w:val="20"/>
          <w:szCs w:val="20"/>
        </w:rPr>
      </w:pPr>
      <w:r>
        <w:rPr>
          <w:sz w:val="20"/>
          <w:szCs w:val="20"/>
        </w:rPr>
        <w:t>t</w:t>
      </w:r>
      <w:r w:rsidR="00912932">
        <w:rPr>
          <w:sz w:val="20"/>
          <w:szCs w:val="20"/>
        </w:rPr>
        <w:t xml:space="preserve">he Material does not contain anything which is libellous, defamatory, obscene or illegal or which will be otherwise actionable matter; </w:t>
      </w:r>
    </w:p>
    <w:p w14:paraId="3FE711A1" w14:textId="401C20EA" w:rsidR="00912932" w:rsidRDefault="005A0741" w:rsidP="00970438">
      <w:pPr>
        <w:pStyle w:val="Default"/>
        <w:numPr>
          <w:ilvl w:val="1"/>
          <w:numId w:val="9"/>
        </w:numPr>
        <w:rPr>
          <w:sz w:val="20"/>
          <w:szCs w:val="20"/>
        </w:rPr>
      </w:pPr>
      <w:r>
        <w:rPr>
          <w:sz w:val="20"/>
          <w:szCs w:val="20"/>
        </w:rPr>
        <w:t>i</w:t>
      </w:r>
      <w:r w:rsidR="00912932">
        <w:rPr>
          <w:sz w:val="20"/>
          <w:szCs w:val="20"/>
        </w:rPr>
        <w:t xml:space="preserve">f the Material contains material which is someone else’s copyright, that the Contributor has or will have obtained the unrestricted permission of the copyright owner and that any such material is clearly identified and acknowledged within the Material; </w:t>
      </w:r>
    </w:p>
    <w:p w14:paraId="1E9C1A84" w14:textId="35C606F2" w:rsidR="00912932" w:rsidRDefault="005A0741" w:rsidP="00970438">
      <w:pPr>
        <w:pStyle w:val="Default"/>
        <w:numPr>
          <w:ilvl w:val="1"/>
          <w:numId w:val="9"/>
        </w:numPr>
        <w:rPr>
          <w:sz w:val="20"/>
          <w:szCs w:val="20"/>
        </w:rPr>
      </w:pPr>
      <w:r>
        <w:rPr>
          <w:sz w:val="20"/>
          <w:szCs w:val="20"/>
        </w:rPr>
        <w:t>a</w:t>
      </w:r>
      <w:r w:rsidR="00912932">
        <w:rPr>
          <w:sz w:val="20"/>
          <w:szCs w:val="20"/>
        </w:rPr>
        <w:t xml:space="preserve">ll statements in the Material purporting to be facts will to the best of the Contributor’s knowledge and belief be true; </w:t>
      </w:r>
      <w:r>
        <w:rPr>
          <w:sz w:val="20"/>
          <w:szCs w:val="20"/>
        </w:rPr>
        <w:t>and</w:t>
      </w:r>
    </w:p>
    <w:p w14:paraId="65B2094D" w14:textId="0417E99F" w:rsidR="00912932" w:rsidRDefault="005A0741" w:rsidP="00970438">
      <w:pPr>
        <w:pStyle w:val="Default"/>
        <w:numPr>
          <w:ilvl w:val="1"/>
          <w:numId w:val="9"/>
        </w:numPr>
        <w:rPr>
          <w:sz w:val="20"/>
          <w:szCs w:val="20"/>
        </w:rPr>
      </w:pPr>
      <w:r>
        <w:rPr>
          <w:sz w:val="20"/>
          <w:szCs w:val="20"/>
        </w:rPr>
        <w:t>t</w:t>
      </w:r>
      <w:r w:rsidR="00912932">
        <w:rPr>
          <w:sz w:val="20"/>
          <w:szCs w:val="20"/>
        </w:rPr>
        <w:t>he exercise of the rights will not infringe any rights belonging to anyone else</w:t>
      </w:r>
      <w:r>
        <w:rPr>
          <w:sz w:val="20"/>
          <w:szCs w:val="20"/>
        </w:rPr>
        <w:t>.</w:t>
      </w:r>
      <w:r w:rsidR="00912932">
        <w:rPr>
          <w:sz w:val="20"/>
          <w:szCs w:val="20"/>
        </w:rPr>
        <w:t xml:space="preserve"> </w:t>
      </w:r>
    </w:p>
    <w:p w14:paraId="682F980C" w14:textId="77777777" w:rsidR="007F1D92" w:rsidRDefault="007F1D92" w:rsidP="005A0741">
      <w:pPr>
        <w:pStyle w:val="Default"/>
        <w:rPr>
          <w:sz w:val="20"/>
          <w:szCs w:val="20"/>
        </w:rPr>
      </w:pPr>
    </w:p>
    <w:p w14:paraId="3D171E21" w14:textId="77777777" w:rsidR="007F1D92" w:rsidRDefault="007F1D92" w:rsidP="005A0741">
      <w:pPr>
        <w:pStyle w:val="Default"/>
        <w:rPr>
          <w:sz w:val="20"/>
          <w:szCs w:val="20"/>
        </w:rPr>
      </w:pPr>
    </w:p>
    <w:p w14:paraId="14360D92" w14:textId="30335A2C" w:rsidR="00912932" w:rsidRDefault="005A0741" w:rsidP="005A0741">
      <w:pPr>
        <w:pStyle w:val="Default"/>
        <w:rPr>
          <w:sz w:val="20"/>
          <w:szCs w:val="20"/>
        </w:rPr>
      </w:pPr>
      <w:r>
        <w:rPr>
          <w:sz w:val="20"/>
          <w:szCs w:val="20"/>
        </w:rPr>
        <w:t>T</w:t>
      </w:r>
      <w:r w:rsidR="00912932">
        <w:rPr>
          <w:sz w:val="20"/>
          <w:szCs w:val="20"/>
        </w:rPr>
        <w:t xml:space="preserve">his agreement shall be governed by English law and the Contributor agrees to submit to the non-exclusive jurisdiction of the English Courts. </w:t>
      </w:r>
    </w:p>
    <w:p w14:paraId="78B35A40" w14:textId="77777777" w:rsidR="00912932" w:rsidRDefault="00912932" w:rsidP="00912932">
      <w:pPr>
        <w:pStyle w:val="Default"/>
        <w:rPr>
          <w:sz w:val="20"/>
          <w:szCs w:val="20"/>
        </w:rPr>
      </w:pPr>
    </w:p>
    <w:p w14:paraId="139A3CA5" w14:textId="77777777" w:rsidR="00912932" w:rsidRDefault="00912932" w:rsidP="00912932">
      <w:pPr>
        <w:pStyle w:val="Default"/>
        <w:numPr>
          <w:ilvl w:val="0"/>
          <w:numId w:val="8"/>
        </w:numPr>
        <w:rPr>
          <w:sz w:val="20"/>
          <w:szCs w:val="20"/>
        </w:rPr>
      </w:pPr>
      <w:r>
        <w:rPr>
          <w:sz w:val="20"/>
          <w:szCs w:val="20"/>
        </w:rPr>
        <w:t xml:space="preserve">Please sign and return this form to Member Groups Team, BCS, 3 Newbridge Square, Swindon, Wiltshire, SN1 1BY or Email: groups@bcs.uk to indicate your acceptance of the above terms. </w:t>
      </w:r>
    </w:p>
    <w:p w14:paraId="594EC978" w14:textId="77777777" w:rsidR="00970438" w:rsidRDefault="00970438" w:rsidP="00970438">
      <w:pPr>
        <w:pStyle w:val="Default"/>
        <w:rPr>
          <w:sz w:val="20"/>
          <w:szCs w:val="20"/>
        </w:rPr>
      </w:pPr>
    </w:p>
    <w:p w14:paraId="2BCDA5AD" w14:textId="41C36CC4" w:rsidR="00970438" w:rsidRDefault="00970438" w:rsidP="00970438">
      <w:pPr>
        <w:pStyle w:val="Default"/>
        <w:rPr>
          <w:sz w:val="20"/>
          <w:szCs w:val="20"/>
        </w:rPr>
      </w:pPr>
      <w:r>
        <w:rPr>
          <w:sz w:val="20"/>
          <w:szCs w:val="20"/>
        </w:rPr>
        <w:t>Signature(s) of Presenter(s):</w:t>
      </w:r>
    </w:p>
    <w:p w14:paraId="5B8C099C" w14:textId="77777777" w:rsidR="00970438" w:rsidRDefault="00970438" w:rsidP="00970438">
      <w:pPr>
        <w:pStyle w:val="Default"/>
        <w:rPr>
          <w:sz w:val="20"/>
          <w:szCs w:val="20"/>
        </w:rPr>
      </w:pPr>
    </w:p>
    <w:p w14:paraId="052C753E" w14:textId="77777777" w:rsidR="00970438" w:rsidRDefault="00970438" w:rsidP="00970438">
      <w:pPr>
        <w:pStyle w:val="Default"/>
        <w:rPr>
          <w:sz w:val="20"/>
          <w:szCs w:val="20"/>
        </w:rPr>
      </w:pPr>
    </w:p>
    <w:p w14:paraId="3D8DBB92" w14:textId="736502E1" w:rsidR="00970438" w:rsidRDefault="00970438" w:rsidP="00970438">
      <w:pPr>
        <w:pStyle w:val="Default"/>
        <w:rPr>
          <w:sz w:val="20"/>
          <w:szCs w:val="20"/>
        </w:rPr>
      </w:pPr>
      <w:r>
        <w:rPr>
          <w:sz w:val="20"/>
          <w:szCs w:val="20"/>
        </w:rPr>
        <w:t xml:space="preserve">Signature of </w:t>
      </w:r>
      <w:r w:rsidRPr="00970438">
        <w:rPr>
          <w:sz w:val="20"/>
          <w:szCs w:val="20"/>
        </w:rPr>
        <w:t>Copyright Owner, if different</w:t>
      </w:r>
      <w:r>
        <w:rPr>
          <w:sz w:val="20"/>
          <w:szCs w:val="20"/>
        </w:rPr>
        <w:t>:</w:t>
      </w:r>
    </w:p>
    <w:p w14:paraId="35E82B0E" w14:textId="5DBAFA03" w:rsidR="004E1C09" w:rsidRDefault="00970438" w:rsidP="00970438">
      <w:pPr>
        <w:pStyle w:val="Default"/>
        <w:rPr>
          <w:sz w:val="22"/>
        </w:rPr>
      </w:pPr>
      <w:r>
        <w:rPr>
          <w:sz w:val="20"/>
          <w:szCs w:val="20"/>
        </w:rPr>
        <w:t>Date:</w:t>
      </w:r>
    </w:p>
    <w:sectPr w:rsidR="004E1C09" w:rsidSect="00F2431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013" w:right="1440" w:bottom="1440" w:left="1440" w:header="3175" w:footer="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E89AB" w14:textId="77777777" w:rsidR="0053487E" w:rsidRDefault="0053487E" w:rsidP="00AE1A61">
      <w:pPr>
        <w:spacing w:after="0" w:line="240" w:lineRule="auto"/>
      </w:pPr>
      <w:r>
        <w:separator/>
      </w:r>
    </w:p>
  </w:endnote>
  <w:endnote w:type="continuationSeparator" w:id="0">
    <w:p w14:paraId="6AFD69F9" w14:textId="77777777" w:rsidR="0053487E" w:rsidRDefault="0053487E" w:rsidP="00AE1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B01A" w14:textId="442C6D04" w:rsidR="00280D3C" w:rsidRDefault="002A5450">
    <w:pPr>
      <w:pStyle w:val="Footer"/>
    </w:pPr>
    <w:r>
      <w:rPr>
        <w:noProof/>
        <w:color w:val="006941"/>
        <w:sz w:val="16"/>
      </w:rPr>
      <w:drawing>
        <wp:anchor distT="0" distB="0" distL="114300" distR="114300" simplePos="0" relativeHeight="251666431" behindDoc="1" locked="0" layoutInCell="1" allowOverlap="1" wp14:anchorId="2CB7EE21" wp14:editId="51252B9C">
          <wp:simplePos x="0" y="0"/>
          <wp:positionH relativeFrom="column">
            <wp:posOffset>-915670</wp:posOffset>
          </wp:positionH>
          <wp:positionV relativeFrom="paragraph">
            <wp:posOffset>-1151890</wp:posOffset>
          </wp:positionV>
          <wp:extent cx="7550668" cy="1319780"/>
          <wp:effectExtent l="0" t="0" r="0" b="1270"/>
          <wp:wrapNone/>
          <wp:docPr id="460656861" name="Picture 46065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_Background-03.jpg"/>
                  <pic:cNvPicPr/>
                </pic:nvPicPr>
                <pic:blipFill>
                  <a:blip r:embed="rId1">
                    <a:extLst>
                      <a:ext uri="{28A0092B-C50C-407E-A947-70E740481C1C}">
                        <a14:useLocalDpi xmlns:a14="http://schemas.microsoft.com/office/drawing/2010/main" val="0"/>
                      </a:ext>
                    </a:extLst>
                  </a:blip>
                  <a:stretch>
                    <a:fillRect/>
                  </a:stretch>
                </pic:blipFill>
                <pic:spPr>
                  <a:xfrm>
                    <a:off x="0" y="0"/>
                    <a:ext cx="7550668" cy="1319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033B" w14:textId="28E5F257" w:rsidR="00BB3249" w:rsidRPr="00C77781" w:rsidRDefault="002A5450" w:rsidP="00E219AF">
    <w:pPr>
      <w:pStyle w:val="Footer"/>
      <w:tabs>
        <w:tab w:val="clear" w:pos="4513"/>
        <w:tab w:val="clear" w:pos="9026"/>
        <w:tab w:val="left" w:pos="4275"/>
        <w:tab w:val="right" w:pos="10184"/>
      </w:tabs>
      <w:ind w:left="284"/>
      <w:rPr>
        <w:color w:val="006941"/>
        <w:sz w:val="16"/>
      </w:rPr>
    </w:pPr>
    <w:r>
      <w:rPr>
        <w:noProof/>
        <w:color w:val="006941"/>
        <w:sz w:val="16"/>
      </w:rPr>
      <w:drawing>
        <wp:anchor distT="0" distB="0" distL="114300" distR="114300" simplePos="0" relativeHeight="251664383" behindDoc="1" locked="0" layoutInCell="1" allowOverlap="1" wp14:anchorId="0936899F" wp14:editId="499238B3">
          <wp:simplePos x="0" y="0"/>
          <wp:positionH relativeFrom="column">
            <wp:posOffset>-892558</wp:posOffset>
          </wp:positionH>
          <wp:positionV relativeFrom="paragraph">
            <wp:posOffset>-1191895</wp:posOffset>
          </wp:positionV>
          <wp:extent cx="7510327" cy="1320364"/>
          <wp:effectExtent l="0" t="0" r="0" b="635"/>
          <wp:wrapNone/>
          <wp:docPr id="898044745" name="Picture 89804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10327" cy="132036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B5EA" w14:textId="6E750B50" w:rsidR="00E42270" w:rsidRDefault="006C5B06">
    <w:pPr>
      <w:pStyle w:val="Footer"/>
    </w:pPr>
    <w:r>
      <w:rPr>
        <w:noProof/>
        <w:color w:val="006941"/>
        <w:sz w:val="16"/>
      </w:rPr>
      <w:drawing>
        <wp:anchor distT="0" distB="0" distL="114300" distR="114300" simplePos="0" relativeHeight="251672575" behindDoc="1" locked="0" layoutInCell="1" allowOverlap="1" wp14:anchorId="44606860" wp14:editId="5396B3D4">
          <wp:simplePos x="0" y="0"/>
          <wp:positionH relativeFrom="column">
            <wp:posOffset>-892018</wp:posOffset>
          </wp:positionH>
          <wp:positionV relativeFrom="paragraph">
            <wp:posOffset>-1162685</wp:posOffset>
          </wp:positionV>
          <wp:extent cx="7509195" cy="1320165"/>
          <wp:effectExtent l="0" t="0" r="0" b="635"/>
          <wp:wrapNone/>
          <wp:docPr id="153879867" name="Picture 15387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09195" cy="1320165"/>
                  </a:xfrm>
                  <a:prstGeom prst="rect">
                    <a:avLst/>
                  </a:prstGeom>
                </pic:spPr>
              </pic:pic>
            </a:graphicData>
          </a:graphic>
          <wp14:sizeRelH relativeFrom="page">
            <wp14:pctWidth>0</wp14:pctWidth>
          </wp14:sizeRelH>
          <wp14:sizeRelV relativeFrom="page">
            <wp14:pctHeight>0</wp14:pctHeight>
          </wp14:sizeRelV>
        </wp:anchor>
      </w:drawing>
    </w:r>
    <w:r w:rsidR="00A1531B">
      <w:rPr>
        <w:noProof/>
      </w:rPr>
      <mc:AlternateContent>
        <mc:Choice Requires="wps">
          <w:drawing>
            <wp:anchor distT="0" distB="0" distL="114300" distR="114300" simplePos="0" relativeHeight="251676671" behindDoc="0" locked="0" layoutInCell="1" allowOverlap="1" wp14:anchorId="46EC3D07" wp14:editId="1B3FE3EA">
              <wp:simplePos x="0" y="0"/>
              <wp:positionH relativeFrom="column">
                <wp:posOffset>1612265</wp:posOffset>
              </wp:positionH>
              <wp:positionV relativeFrom="paragraph">
                <wp:posOffset>-1963674</wp:posOffset>
              </wp:positionV>
              <wp:extent cx="425450" cy="4895088"/>
              <wp:effectExtent l="13335" t="12065" r="6985" b="6985"/>
              <wp:wrapNone/>
              <wp:docPr id="10" name="Rectangle 10"/>
              <wp:cNvGraphicFramePr/>
              <a:graphic xmlns:a="http://schemas.openxmlformats.org/drawingml/2006/main">
                <a:graphicData uri="http://schemas.microsoft.com/office/word/2010/wordprocessingShape">
                  <wps:wsp>
                    <wps:cNvSpPr/>
                    <wps:spPr>
                      <a:xfrm rot="5400000">
                        <a:off x="0" y="0"/>
                        <a:ext cx="425450" cy="48950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0" style="position:absolute;margin-left:126.95pt;margin-top:-154.6pt;width:33.5pt;height:385.45pt;rotation:90;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3204]" strokecolor="#243f60 [1604]" strokeweight="2pt" w14:anchorId="67D5F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C1C9C" w14:textId="77777777" w:rsidR="0053487E" w:rsidRDefault="0053487E" w:rsidP="00AE1A61">
      <w:pPr>
        <w:spacing w:after="0" w:line="240" w:lineRule="auto"/>
      </w:pPr>
      <w:r>
        <w:separator/>
      </w:r>
    </w:p>
  </w:footnote>
  <w:footnote w:type="continuationSeparator" w:id="0">
    <w:p w14:paraId="58674956" w14:textId="77777777" w:rsidR="0053487E" w:rsidRDefault="0053487E" w:rsidP="00AE1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F35E" w14:textId="51D0FF8C" w:rsidR="004E1C09" w:rsidRDefault="004E1C09">
    <w:pPr>
      <w:pStyle w:val="Header"/>
    </w:pPr>
    <w:r>
      <w:rPr>
        <w:noProof/>
      </w:rPr>
      <w:drawing>
        <wp:anchor distT="0" distB="0" distL="114300" distR="114300" simplePos="0" relativeHeight="251668479" behindDoc="1" locked="0" layoutInCell="1" allowOverlap="1" wp14:anchorId="6E248DCE" wp14:editId="5815CCC2">
          <wp:simplePos x="0" y="0"/>
          <wp:positionH relativeFrom="column">
            <wp:posOffset>-476885</wp:posOffset>
          </wp:positionH>
          <wp:positionV relativeFrom="paragraph">
            <wp:posOffset>-1101090</wp:posOffset>
          </wp:positionV>
          <wp:extent cx="883920" cy="1129030"/>
          <wp:effectExtent l="0" t="0" r="5080" b="1270"/>
          <wp:wrapTight wrapText="bothSides">
            <wp:wrapPolygon edited="0">
              <wp:start x="0" y="0"/>
              <wp:lineTo x="0" y="21381"/>
              <wp:lineTo x="6517" y="21381"/>
              <wp:lineTo x="7759" y="21381"/>
              <wp:lineTo x="13345" y="19681"/>
              <wp:lineTo x="19552" y="15550"/>
              <wp:lineTo x="21414" y="12148"/>
              <wp:lineTo x="21414" y="0"/>
              <wp:lineTo x="0" y="0"/>
            </wp:wrapPolygon>
          </wp:wrapTight>
          <wp:docPr id="1016476353" name="Picture 1016476353"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S Black Logo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883920" cy="11290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0C95" w14:textId="64058728" w:rsidR="00AE1A61" w:rsidRDefault="00A1531B" w:rsidP="00A1531B">
    <w:pPr>
      <w:pStyle w:val="Header"/>
      <w:tabs>
        <w:tab w:val="clear" w:pos="9026"/>
        <w:tab w:val="right" w:pos="9923"/>
      </w:tabs>
      <w:ind w:right="-22"/>
    </w:pPr>
    <w:r>
      <w:rPr>
        <w:noProof/>
        <w:color w:val="006941"/>
        <w:sz w:val="16"/>
      </w:rPr>
      <w:drawing>
        <wp:anchor distT="0" distB="0" distL="114300" distR="114300" simplePos="0" relativeHeight="251674623" behindDoc="1" locked="0" layoutInCell="1" allowOverlap="1" wp14:anchorId="4770961F" wp14:editId="1776AE62">
          <wp:simplePos x="0" y="0"/>
          <wp:positionH relativeFrom="column">
            <wp:posOffset>-473075</wp:posOffset>
          </wp:positionH>
          <wp:positionV relativeFrom="paragraph">
            <wp:posOffset>-1570985</wp:posOffset>
          </wp:positionV>
          <wp:extent cx="886460" cy="1130935"/>
          <wp:effectExtent l="0" t="0" r="2540" b="0"/>
          <wp:wrapTight wrapText="bothSides">
            <wp:wrapPolygon edited="0">
              <wp:start x="0" y="0"/>
              <wp:lineTo x="0" y="21345"/>
              <wp:lineTo x="6499" y="21345"/>
              <wp:lineTo x="7736" y="21345"/>
              <wp:lineTo x="13307" y="19647"/>
              <wp:lineTo x="19496" y="15524"/>
              <wp:lineTo x="21352" y="12128"/>
              <wp:lineTo x="21352" y="0"/>
              <wp:lineTo x="0" y="0"/>
            </wp:wrapPolygon>
          </wp:wrapTight>
          <wp:docPr id="2138853641" name="Picture 2138853641"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S Black Logo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886460" cy="11309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6B8B" w14:textId="5884C021" w:rsidR="00E42270" w:rsidRDefault="00E42270">
    <w:pPr>
      <w:pStyle w:val="Header"/>
    </w:pPr>
    <w:r>
      <w:rPr>
        <w:noProof/>
      </w:rPr>
      <w:drawing>
        <wp:anchor distT="0" distB="0" distL="114300" distR="114300" simplePos="0" relativeHeight="251670527" behindDoc="1" locked="0" layoutInCell="1" allowOverlap="1" wp14:anchorId="5FD066D9" wp14:editId="20F29625">
          <wp:simplePos x="0" y="0"/>
          <wp:positionH relativeFrom="column">
            <wp:posOffset>-913110</wp:posOffset>
          </wp:positionH>
          <wp:positionV relativeFrom="paragraph">
            <wp:posOffset>-2016125</wp:posOffset>
          </wp:positionV>
          <wp:extent cx="7550702" cy="2246943"/>
          <wp:effectExtent l="0" t="0" r="0" b="1270"/>
          <wp:wrapNone/>
          <wp:docPr id="544365494" name="Picture 54436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0702" cy="22469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EA3A9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B066D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18FC1A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A17A6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47BDD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9B904D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661928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956B19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6AD4160"/>
    <w:multiLevelType w:val="hybridMultilevel"/>
    <w:tmpl w:val="FFECCA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76284206">
    <w:abstractNumId w:val="7"/>
  </w:num>
  <w:num w:numId="2" w16cid:durableId="1633441177">
    <w:abstractNumId w:val="6"/>
  </w:num>
  <w:num w:numId="3" w16cid:durableId="191722962">
    <w:abstractNumId w:val="0"/>
  </w:num>
  <w:num w:numId="4" w16cid:durableId="1064988810">
    <w:abstractNumId w:val="5"/>
  </w:num>
  <w:num w:numId="5" w16cid:durableId="963535650">
    <w:abstractNumId w:val="4"/>
  </w:num>
  <w:num w:numId="6" w16cid:durableId="1839609775">
    <w:abstractNumId w:val="1"/>
  </w:num>
  <w:num w:numId="7" w16cid:durableId="2068868432">
    <w:abstractNumId w:val="2"/>
  </w:num>
  <w:num w:numId="8" w16cid:durableId="1539900646">
    <w:abstractNumId w:val="3"/>
  </w:num>
  <w:num w:numId="9" w16cid:durableId="19417965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DE0"/>
    <w:rsid w:val="0002116E"/>
    <w:rsid w:val="00052840"/>
    <w:rsid w:val="00077429"/>
    <w:rsid w:val="000D588A"/>
    <w:rsid w:val="000F2E02"/>
    <w:rsid w:val="001A0E67"/>
    <w:rsid w:val="00226080"/>
    <w:rsid w:val="00272085"/>
    <w:rsid w:val="00280D3C"/>
    <w:rsid w:val="00287FBE"/>
    <w:rsid w:val="00295750"/>
    <w:rsid w:val="0029626C"/>
    <w:rsid w:val="002A5450"/>
    <w:rsid w:val="00363158"/>
    <w:rsid w:val="003A15FB"/>
    <w:rsid w:val="00417F74"/>
    <w:rsid w:val="00473E84"/>
    <w:rsid w:val="00480690"/>
    <w:rsid w:val="00494A1B"/>
    <w:rsid w:val="004A2FF3"/>
    <w:rsid w:val="004B09E4"/>
    <w:rsid w:val="004D58CE"/>
    <w:rsid w:val="004E1C09"/>
    <w:rsid w:val="0053487E"/>
    <w:rsid w:val="00540F65"/>
    <w:rsid w:val="005437FD"/>
    <w:rsid w:val="00547844"/>
    <w:rsid w:val="00560E33"/>
    <w:rsid w:val="005A0741"/>
    <w:rsid w:val="005D7FAE"/>
    <w:rsid w:val="006727D6"/>
    <w:rsid w:val="00674C1B"/>
    <w:rsid w:val="006913F4"/>
    <w:rsid w:val="006953CB"/>
    <w:rsid w:val="006B4B32"/>
    <w:rsid w:val="006C1E8F"/>
    <w:rsid w:val="006C5B06"/>
    <w:rsid w:val="006D039A"/>
    <w:rsid w:val="006D54A2"/>
    <w:rsid w:val="006D6F63"/>
    <w:rsid w:val="006E15B6"/>
    <w:rsid w:val="006F2773"/>
    <w:rsid w:val="006F2932"/>
    <w:rsid w:val="00716B87"/>
    <w:rsid w:val="00721CF0"/>
    <w:rsid w:val="007E78A6"/>
    <w:rsid w:val="007F1D92"/>
    <w:rsid w:val="00897188"/>
    <w:rsid w:val="008A74D9"/>
    <w:rsid w:val="008B01FC"/>
    <w:rsid w:val="0090245C"/>
    <w:rsid w:val="00912932"/>
    <w:rsid w:val="00936918"/>
    <w:rsid w:val="009548DD"/>
    <w:rsid w:val="00967504"/>
    <w:rsid w:val="00970438"/>
    <w:rsid w:val="009A1113"/>
    <w:rsid w:val="00A1531B"/>
    <w:rsid w:val="00A5451A"/>
    <w:rsid w:val="00A60B4F"/>
    <w:rsid w:val="00A92A4F"/>
    <w:rsid w:val="00AD2212"/>
    <w:rsid w:val="00AE1A61"/>
    <w:rsid w:val="00B30356"/>
    <w:rsid w:val="00B52BD3"/>
    <w:rsid w:val="00B579B9"/>
    <w:rsid w:val="00BA1412"/>
    <w:rsid w:val="00BB3249"/>
    <w:rsid w:val="00C253E7"/>
    <w:rsid w:val="00C25DE0"/>
    <w:rsid w:val="00C665C6"/>
    <w:rsid w:val="00C77781"/>
    <w:rsid w:val="00CB2A19"/>
    <w:rsid w:val="00CC19CF"/>
    <w:rsid w:val="00D7577A"/>
    <w:rsid w:val="00DA0DB2"/>
    <w:rsid w:val="00DE6A66"/>
    <w:rsid w:val="00E01189"/>
    <w:rsid w:val="00E219AF"/>
    <w:rsid w:val="00E42270"/>
    <w:rsid w:val="00E93365"/>
    <w:rsid w:val="00EC7215"/>
    <w:rsid w:val="00EE4109"/>
    <w:rsid w:val="00EF6605"/>
    <w:rsid w:val="00F23450"/>
    <w:rsid w:val="00F24313"/>
    <w:rsid w:val="00F50964"/>
    <w:rsid w:val="00F81AF1"/>
    <w:rsid w:val="00FB11D3"/>
    <w:rsid w:val="00FC27F1"/>
    <w:rsid w:val="00FD2D20"/>
    <w:rsid w:val="00FF1B05"/>
    <w:rsid w:val="59A4711C"/>
    <w:rsid w:val="79C52B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E87E8"/>
  <w15:docId w15:val="{74A7792F-508E-45E4-A701-D318CC99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themeColor="text1"/>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A61"/>
  </w:style>
  <w:style w:type="paragraph" w:styleId="Footer">
    <w:name w:val="footer"/>
    <w:basedOn w:val="Normal"/>
    <w:link w:val="FooterChar"/>
    <w:uiPriority w:val="99"/>
    <w:unhideWhenUsed/>
    <w:rsid w:val="00AE1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A61"/>
  </w:style>
  <w:style w:type="paragraph" w:styleId="BalloonText">
    <w:name w:val="Balloon Text"/>
    <w:basedOn w:val="Normal"/>
    <w:link w:val="BalloonTextChar"/>
    <w:uiPriority w:val="99"/>
    <w:semiHidden/>
    <w:unhideWhenUsed/>
    <w:rsid w:val="00AE1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A61"/>
    <w:rPr>
      <w:rFonts w:ascii="Tahoma" w:hAnsi="Tahoma" w:cs="Tahoma"/>
      <w:sz w:val="16"/>
      <w:szCs w:val="16"/>
    </w:rPr>
  </w:style>
  <w:style w:type="character" w:styleId="Hyperlink">
    <w:name w:val="Hyperlink"/>
    <w:basedOn w:val="DefaultParagraphFont"/>
    <w:uiPriority w:val="99"/>
    <w:unhideWhenUsed/>
    <w:rsid w:val="004A2FF3"/>
    <w:rPr>
      <w:color w:val="0000FF" w:themeColor="hyperlink"/>
      <w:u w:val="single"/>
    </w:rPr>
  </w:style>
  <w:style w:type="character" w:styleId="UnresolvedMention">
    <w:name w:val="Unresolved Mention"/>
    <w:basedOn w:val="DefaultParagraphFont"/>
    <w:uiPriority w:val="99"/>
    <w:semiHidden/>
    <w:unhideWhenUsed/>
    <w:rsid w:val="004A2FF3"/>
    <w:rPr>
      <w:color w:val="605E5C"/>
      <w:shd w:val="clear" w:color="auto" w:fill="E1DFDD"/>
    </w:rPr>
  </w:style>
  <w:style w:type="table" w:styleId="TableGrid">
    <w:name w:val="Table Grid"/>
    <w:basedOn w:val="TableNormal"/>
    <w:uiPriority w:val="59"/>
    <w:rsid w:val="00912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2932"/>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812078">
      <w:bodyDiv w:val="1"/>
      <w:marLeft w:val="0"/>
      <w:marRight w:val="0"/>
      <w:marTop w:val="0"/>
      <w:marBottom w:val="0"/>
      <w:divBdr>
        <w:top w:val="none" w:sz="0" w:space="0" w:color="auto"/>
        <w:left w:val="none" w:sz="0" w:space="0" w:color="auto"/>
        <w:bottom w:val="none" w:sz="0" w:space="0" w:color="auto"/>
        <w:right w:val="none" w:sz="0" w:space="0" w:color="auto"/>
      </w:divBdr>
    </w:div>
    <w:div w:id="463620231">
      <w:bodyDiv w:val="1"/>
      <w:marLeft w:val="0"/>
      <w:marRight w:val="0"/>
      <w:marTop w:val="0"/>
      <w:marBottom w:val="0"/>
      <w:divBdr>
        <w:top w:val="none" w:sz="0" w:space="0" w:color="auto"/>
        <w:left w:val="none" w:sz="0" w:space="0" w:color="auto"/>
        <w:bottom w:val="none" w:sz="0" w:space="0" w:color="auto"/>
        <w:right w:val="none" w:sz="0" w:space="0" w:color="auto"/>
      </w:divBdr>
    </w:div>
    <w:div w:id="596864195">
      <w:bodyDiv w:val="1"/>
      <w:marLeft w:val="0"/>
      <w:marRight w:val="0"/>
      <w:marTop w:val="0"/>
      <w:marBottom w:val="0"/>
      <w:divBdr>
        <w:top w:val="none" w:sz="0" w:space="0" w:color="auto"/>
        <w:left w:val="none" w:sz="0" w:space="0" w:color="auto"/>
        <w:bottom w:val="none" w:sz="0" w:space="0" w:color="auto"/>
        <w:right w:val="none" w:sz="0" w:space="0" w:color="auto"/>
      </w:divBdr>
    </w:div>
    <w:div w:id="1261254245">
      <w:bodyDiv w:val="1"/>
      <w:marLeft w:val="0"/>
      <w:marRight w:val="0"/>
      <w:marTop w:val="0"/>
      <w:marBottom w:val="0"/>
      <w:divBdr>
        <w:top w:val="none" w:sz="0" w:space="0" w:color="auto"/>
        <w:left w:val="none" w:sz="0" w:space="0" w:color="auto"/>
        <w:bottom w:val="none" w:sz="0" w:space="0" w:color="auto"/>
        <w:right w:val="none" w:sz="0" w:space="0" w:color="auto"/>
      </w:divBdr>
    </w:div>
    <w:div w:id="139211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mith\AppData\Local\Microsoft\Windows\INetCache\Content.Outlook\33NX9MUT\Letterhead_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cc682b7-513e-4c22-9fc0-4b2be07a9cdf" xsi:nil="true"/>
    <lcf76f155ced4ddcb4097134ff3c332f xmlns="3c989c76-cd76-47db-b9ed-b4e3928faae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CF4C3704D31548B5F8AFF5FB2B77E2" ma:contentTypeVersion="16" ma:contentTypeDescription="Create a new document." ma:contentTypeScope="" ma:versionID="2e441f5ef30d3ad87622e02501e579da">
  <xsd:schema xmlns:xsd="http://www.w3.org/2001/XMLSchema" xmlns:xs="http://www.w3.org/2001/XMLSchema" xmlns:p="http://schemas.microsoft.com/office/2006/metadata/properties" xmlns:ns2="3c989c76-cd76-47db-b9ed-b4e3928faaea" xmlns:ns3="8e6ec18f-d17b-4741-a6ca-59abe3092c72" xmlns:ns4="dcc682b7-513e-4c22-9fc0-4b2be07a9cdf" targetNamespace="http://schemas.microsoft.com/office/2006/metadata/properties" ma:root="true" ma:fieldsID="4117d967529d06d36421b6ba64581662" ns2:_="" ns3:_="" ns4:_="">
    <xsd:import namespace="3c989c76-cd76-47db-b9ed-b4e3928faaea"/>
    <xsd:import namespace="8e6ec18f-d17b-4741-a6ca-59abe3092c72"/>
    <xsd:import namespace="dcc682b7-513e-4c22-9fc0-4b2be07a9c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9c76-cd76-47db-b9ed-b4e3928fa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abc9f92-c6fb-43c1-a5b4-65b1067b774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6ec18f-d17b-4741-a6ca-59abe3092c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c682b7-513e-4c22-9fc0-4b2be07a9cd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18d477b-d7b1-4584-b681-9179edf73a78}" ma:internalName="TaxCatchAll" ma:showField="CatchAllData" ma:web="c45ec86a-0f4b-4712-9394-ad2ab7222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031FB-6E93-4FE1-9390-FE3D22EE3695}">
  <ds:schemaRefs>
    <ds:schemaRef ds:uri="http://schemas.microsoft.com/sharepoint/v3/contenttype/forms"/>
  </ds:schemaRefs>
</ds:datastoreItem>
</file>

<file path=customXml/itemProps2.xml><?xml version="1.0" encoding="utf-8"?>
<ds:datastoreItem xmlns:ds="http://schemas.openxmlformats.org/officeDocument/2006/customXml" ds:itemID="{8E1D3816-800C-47D0-9C69-B4E1364C8384}">
  <ds:schemaRefs>
    <ds:schemaRef ds:uri="http://schemas.microsoft.com/office/2006/metadata/properties"/>
    <ds:schemaRef ds:uri="http://schemas.microsoft.com/office/infopath/2007/PartnerControls"/>
    <ds:schemaRef ds:uri="89ef48cb-0cda-49de-86d6-85402417e602"/>
    <ds:schemaRef ds:uri="dcc682b7-513e-4c22-9fc0-4b2be07a9cdf"/>
    <ds:schemaRef ds:uri="3c989c76-cd76-47db-b9ed-b4e3928faaea"/>
  </ds:schemaRefs>
</ds:datastoreItem>
</file>

<file path=customXml/itemProps3.xml><?xml version="1.0" encoding="utf-8"?>
<ds:datastoreItem xmlns:ds="http://schemas.openxmlformats.org/officeDocument/2006/customXml" ds:itemID="{DA9B32C7-E959-2F4B-8C94-874A8A26E60C}">
  <ds:schemaRefs>
    <ds:schemaRef ds:uri="http://schemas.openxmlformats.org/officeDocument/2006/bibliography"/>
  </ds:schemaRefs>
</ds:datastoreItem>
</file>

<file path=customXml/itemProps4.xml><?xml version="1.0" encoding="utf-8"?>
<ds:datastoreItem xmlns:ds="http://schemas.openxmlformats.org/officeDocument/2006/customXml" ds:itemID="{FBA8D299-C59F-4B0F-94D0-01150E948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89c76-cd76-47db-b9ed-b4e3928faaea"/>
    <ds:schemaRef ds:uri="8e6ec18f-d17b-4741-a6ca-59abe3092c72"/>
    <ds:schemaRef ds:uri="dcc682b7-513e-4c22-9fc0-4b2be07a9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Letterhead_Blank</Template>
  <TotalTime>0</TotalTime>
  <Pages>4</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Emma</dc:creator>
  <cp:lastModifiedBy>Nicola Pearson</cp:lastModifiedBy>
  <cp:revision>34</cp:revision>
  <dcterms:created xsi:type="dcterms:W3CDTF">2024-03-20T16:20:00Z</dcterms:created>
  <dcterms:modified xsi:type="dcterms:W3CDTF">2024-04-15T12:50:00Z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0x010100CBCF4C3704D31548B5F8AFF5FB2B77E2</vt:lpwstr>
  </property>
  <property fmtid="{D5CDD505-2E9C-101B-9397-08002B2CF9AE}" pid="3" name="Order">
    <vt:r8>13600</vt:r8>
  </property>
  <property fmtid="{D5CDD505-2E9C-101B-9397-08002B2CF9AE}" pid="4" name="MediaServiceImageTags">
    <vt:lpwstr/>
  </property>
</Properties>
</file>